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0D5CEB" w14:textId="7DF5CDC4" w:rsidR="00F635E4" w:rsidRDefault="00801BD0" w:rsidP="00F9298B">
      <w:pPr>
        <w:rPr>
          <w:rFonts w:eastAsia="Times New Roman"/>
          <w:b/>
          <w:bCs/>
          <w:kern w:val="36"/>
          <w:sz w:val="21"/>
          <w:szCs w:val="21"/>
        </w:rPr>
      </w:pPr>
      <w:r>
        <w:rPr>
          <w:rFonts w:eastAsia="Times New Roman"/>
          <w:b/>
          <w:bCs/>
          <w:noProof/>
          <w:kern w:val="36"/>
          <w:sz w:val="21"/>
          <w:szCs w:val="21"/>
        </w:rPr>
        <w:drawing>
          <wp:anchor distT="0" distB="0" distL="114300" distR="114300" simplePos="0" relativeHeight="251660287" behindDoc="0" locked="0" layoutInCell="1" allowOverlap="1" wp14:anchorId="26E2D443" wp14:editId="78FA1996">
            <wp:simplePos x="0" y="0"/>
            <wp:positionH relativeFrom="page">
              <wp:align>right</wp:align>
            </wp:positionH>
            <wp:positionV relativeFrom="page">
              <wp:align>top</wp:align>
            </wp:positionV>
            <wp:extent cx="7757540" cy="10044752"/>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57540" cy="1004475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35E4">
        <w:rPr>
          <w:noProof/>
        </w:rPr>
        <mc:AlternateContent>
          <mc:Choice Requires="wps">
            <w:drawing>
              <wp:anchor distT="0" distB="0" distL="114300" distR="114300" simplePos="0" relativeHeight="251659263" behindDoc="1" locked="0" layoutInCell="1" allowOverlap="1" wp14:anchorId="59C1A9C4" wp14:editId="69B9514C">
                <wp:simplePos x="0" y="0"/>
                <wp:positionH relativeFrom="column">
                  <wp:posOffset>-163195</wp:posOffset>
                </wp:positionH>
                <wp:positionV relativeFrom="paragraph">
                  <wp:posOffset>8462645</wp:posOffset>
                </wp:positionV>
                <wp:extent cx="7282815" cy="959485"/>
                <wp:effectExtent l="0" t="0" r="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82815" cy="959485"/>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E388408" id="Rectangle 3" o:spid="_x0000_s1026" style="position:absolute;margin-left:-12.85pt;margin-top:666.35pt;width:573.45pt;height:75.55pt;z-index:-2516572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" fillcolor="window" stroked="f" strokeweight="1pt"/>
            </w:pict>
          </mc:Fallback>
        </mc:AlternateContent>
      </w:r>
    </w:p>
    <w:p w14:paraId="4AE8D896" w14:textId="77777777" w:rsidR="00F9298B" w:rsidRPr="001B37DC" w:rsidRDefault="00F9298B" w:rsidP="00F9298B">
      <w:pPr>
        <w:spacing w:line="247" w:lineRule="auto"/>
        <w:rPr>
          <w:rFonts w:eastAsia="Times New Roman"/>
          <w:kern w:val="0"/>
          <w:sz w:val="21"/>
          <w:szCs w:val="21"/>
        </w:rPr>
      </w:pPr>
    </w:p>
    <w:p w14:paraId="61C9D8FE" w14:textId="77777777" w:rsidR="00F9298B" w:rsidRPr="001B37DC" w:rsidRDefault="00F9298B" w:rsidP="00F9298B">
      <w:pPr>
        <w:spacing w:line="247" w:lineRule="auto"/>
        <w:rPr>
          <w:rFonts w:eastAsia="Times New Roman"/>
          <w:kern w:val="0"/>
          <w:sz w:val="21"/>
          <w:szCs w:val="21"/>
        </w:rPr>
      </w:pPr>
      <w:r w:rsidRPr="001B37DC">
        <w:br w:type="page"/>
      </w:r>
    </w:p>
    <w:p w14:paraId="179674B3" w14:textId="77777777" w:rsidR="00F9298B" w:rsidRPr="00F9298B" w:rsidRDefault="00F9298B" w:rsidP="00F9298B">
      <w:pPr>
        <w:spacing w:line="247" w:lineRule="auto"/>
        <w:jc w:val="center"/>
        <w:outlineLvl w:val="0"/>
        <w:rPr>
          <w:rFonts w:eastAsia="Times New Roman"/>
          <w:b/>
          <w:bCs/>
          <w:kern w:val="36"/>
          <w:sz w:val="32"/>
          <w:szCs w:val="32"/>
        </w:rPr>
      </w:pPr>
      <w:r w:rsidRPr="00F9298B">
        <w:rPr>
          <w:rFonts w:eastAsia="Times New Roman"/>
          <w:b/>
          <w:bCs/>
          <w:kern w:val="36"/>
          <w:sz w:val="32"/>
          <w:szCs w:val="32"/>
        </w:rPr>
        <w:lastRenderedPageBreak/>
        <w:t>2 Corinthians 1 Teaching Points and Bible Study Questions</w:t>
      </w:r>
    </w:p>
    <w:p w14:paraId="0207A423" w14:textId="2410DA7C" w:rsidR="00F9298B" w:rsidRPr="00F6333B" w:rsidRDefault="00F9298B" w:rsidP="00F9298B">
      <w:pPr>
        <w:spacing w:line="247" w:lineRule="auto"/>
        <w:rPr>
          <w:rFonts w:eastAsia="Times New Roman"/>
          <w:kern w:val="0"/>
          <w:sz w:val="21"/>
          <w:szCs w:val="21"/>
        </w:rPr>
      </w:pPr>
      <w:r w:rsidRPr="00F6333B">
        <w:rPr>
          <w:rFonts w:eastAsia="Times New Roman"/>
          <w:b/>
          <w:bCs/>
          <w:kern w:val="0"/>
          <w:sz w:val="21"/>
          <w:szCs w:val="21"/>
        </w:rPr>
        <w:t>Comfort in Affliction</w:t>
      </w:r>
    </w:p>
    <w:p w14:paraId="7A309386" w14:textId="77777777" w:rsidR="00F9298B" w:rsidRPr="00F6333B" w:rsidRDefault="00F9298B" w:rsidP="00F9298B">
      <w:pPr>
        <w:spacing w:line="247" w:lineRule="auto"/>
        <w:rPr>
          <w:rFonts w:eastAsia="Times New Roman"/>
          <w:kern w:val="0"/>
          <w:sz w:val="21"/>
          <w:szCs w:val="21"/>
        </w:rPr>
      </w:pPr>
      <w:r w:rsidRPr="00F6333B">
        <w:rPr>
          <w:rFonts w:eastAsia="Times New Roman"/>
          <w:kern w:val="0"/>
          <w:sz w:val="21"/>
          <w:szCs w:val="21"/>
        </w:rPr>
        <w:t>Life is full of challenges, but 2 Corinthians 1:3-4 reminds us that God is "the Father of compassion and the God of all comfort, who comforts us in all our troubles." This divine comfort is not just for our benefit; it equips us to comfort others. When you face trials, remember that God’s comfort is abundant and meant to be shared, creating a ripple effect of encouragement and support.</w:t>
      </w:r>
    </w:p>
    <w:p w14:paraId="34988075" w14:textId="77777777" w:rsidR="00F9298B" w:rsidRPr="00F6333B" w:rsidRDefault="00F9298B" w:rsidP="00F9298B">
      <w:pPr>
        <w:spacing w:line="247" w:lineRule="auto"/>
        <w:rPr>
          <w:rFonts w:eastAsia="Times New Roman"/>
          <w:kern w:val="0"/>
          <w:sz w:val="21"/>
          <w:szCs w:val="21"/>
        </w:rPr>
      </w:pPr>
      <w:r w:rsidRPr="00F6333B">
        <w:rPr>
          <w:rFonts w:eastAsia="Times New Roman"/>
          <w:kern w:val="0"/>
          <w:sz w:val="21"/>
          <w:szCs w:val="21"/>
        </w:rPr>
        <w:t>1. How can you offer comfort to others experiencing affliction, drawing from your own experiences of God's comfort?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sharing your struggles can help build a supportive community within your faith group?</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rely on God's comfort during personal trials? </w:t>
      </w:r>
    </w:p>
    <w:p w14:paraId="5984CDF6" w14:textId="77777777" w:rsidR="00F9298B" w:rsidRPr="00F6333B" w:rsidRDefault="00F9298B" w:rsidP="00F9298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Purpose in Suffering</w:t>
      </w:r>
    </w:p>
    <w:p w14:paraId="56DE3ED1" w14:textId="77777777" w:rsidR="00F9298B" w:rsidRPr="00F6333B" w:rsidRDefault="00F9298B" w:rsidP="00F9298B">
      <w:pPr>
        <w:spacing w:line="247" w:lineRule="auto"/>
        <w:rPr>
          <w:rFonts w:eastAsia="Times New Roman"/>
          <w:kern w:val="0"/>
          <w:sz w:val="21"/>
          <w:szCs w:val="21"/>
        </w:rPr>
      </w:pPr>
      <w:r w:rsidRPr="00F6333B">
        <w:rPr>
          <w:rFonts w:eastAsia="Times New Roman"/>
          <w:kern w:val="0"/>
          <w:sz w:val="21"/>
          <w:szCs w:val="21"/>
        </w:rPr>
        <w:t>Suffering is not without purpose. In 2 Corinthians 1:5, Paul writes, "For just as the sufferings of Christ overflow to us, so also through Christ our comfort overflows." Our trials connect us to Christ’s own sufferings, allowing us to experience His comfort more deeply. This perspective transforms our pain into a powerful testimony of God’s faithfulness.</w:t>
      </w:r>
    </w:p>
    <w:p w14:paraId="271CB9B6" w14:textId="77777777" w:rsidR="00F9298B" w:rsidRPr="00F6333B" w:rsidRDefault="00F9298B" w:rsidP="00F9298B">
      <w:pPr>
        <w:spacing w:line="247" w:lineRule="auto"/>
        <w:rPr>
          <w:rFonts w:eastAsia="Times New Roman"/>
          <w:kern w:val="0"/>
          <w:sz w:val="21"/>
          <w:szCs w:val="21"/>
        </w:rPr>
      </w:pPr>
      <w:r w:rsidRPr="00F6333B">
        <w:rPr>
          <w:rFonts w:eastAsia="Times New Roman"/>
          <w:kern w:val="0"/>
          <w:sz w:val="21"/>
          <w:szCs w:val="21"/>
        </w:rPr>
        <w:t>1. How can experiencing suffering help you comfort others in their times of need?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about God's purpose through your own suffering?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sharing in Christ's sufferings strengthen your faith and community? </w:t>
      </w:r>
    </w:p>
    <w:p w14:paraId="078B3C9B" w14:textId="77777777" w:rsidR="00B94012" w:rsidRDefault="00F9298B" w:rsidP="00F9298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A150DE5" w14:textId="77777777" w:rsidR="00B94012" w:rsidRDefault="00B94012">
      <w:pPr>
        <w:spacing w:after="0" w:line="240" w:lineRule="auto"/>
        <w:rPr>
          <w:rFonts w:eastAsia="Times New Roman"/>
          <w:b/>
          <w:bCs/>
          <w:kern w:val="0"/>
          <w:sz w:val="21"/>
          <w:szCs w:val="21"/>
        </w:rPr>
      </w:pPr>
      <w:r>
        <w:rPr>
          <w:rFonts w:eastAsia="Times New Roman"/>
          <w:b/>
          <w:bCs/>
          <w:kern w:val="0"/>
          <w:sz w:val="21"/>
          <w:szCs w:val="21"/>
        </w:rPr>
        <w:br w:type="page"/>
      </w:r>
    </w:p>
    <w:p w14:paraId="64FA89D5" w14:textId="77777777" w:rsidR="00B94012" w:rsidRDefault="00B94012" w:rsidP="00F9298B">
      <w:pPr>
        <w:spacing w:line="247" w:lineRule="auto"/>
        <w:rPr>
          <w:rFonts w:eastAsia="Times New Roman"/>
          <w:b/>
          <w:bCs/>
          <w:kern w:val="0"/>
          <w:sz w:val="21"/>
          <w:szCs w:val="21"/>
        </w:rPr>
      </w:pPr>
    </w:p>
    <w:p w14:paraId="140D302B" w14:textId="24C2EC93" w:rsidR="00F9298B" w:rsidRPr="00F6333B" w:rsidRDefault="00F9298B" w:rsidP="00F9298B">
      <w:pPr>
        <w:spacing w:line="247" w:lineRule="auto"/>
        <w:rPr>
          <w:rFonts w:eastAsia="Times New Roman"/>
          <w:kern w:val="0"/>
          <w:sz w:val="21"/>
          <w:szCs w:val="21"/>
        </w:rPr>
      </w:pPr>
      <w:r w:rsidRPr="00F6333B">
        <w:rPr>
          <w:rFonts w:eastAsia="Times New Roman"/>
          <w:b/>
          <w:bCs/>
          <w:kern w:val="0"/>
          <w:sz w:val="21"/>
          <w:szCs w:val="21"/>
        </w:rPr>
        <w:t>Reliance on God, Not Self</w:t>
      </w:r>
    </w:p>
    <w:p w14:paraId="58FDAC2C" w14:textId="77777777" w:rsidR="00F9298B" w:rsidRPr="00F6333B" w:rsidRDefault="00F9298B" w:rsidP="00F9298B">
      <w:pPr>
        <w:spacing w:line="247" w:lineRule="auto"/>
        <w:rPr>
          <w:rFonts w:eastAsia="Times New Roman"/>
          <w:kern w:val="0"/>
          <w:sz w:val="21"/>
          <w:szCs w:val="21"/>
        </w:rPr>
      </w:pPr>
      <w:r w:rsidRPr="00F6333B">
        <w:rPr>
          <w:rFonts w:eastAsia="Times New Roman"/>
          <w:kern w:val="0"/>
          <w:sz w:val="21"/>
          <w:szCs w:val="21"/>
        </w:rPr>
        <w:t>Paul’s experiences taught him to rely on God rather than himself. In 2 Corinthians 1:9, he shares, "Indeed, we felt we had received the sentence of death. But this happened that we might not rely on ourselves but on God, who raises the dead." This lesson encourages us to trust in God’s power, especially when we feel overwhelmed, knowing He is capable of delivering us from any situation.</w:t>
      </w:r>
    </w:p>
    <w:p w14:paraId="16C309ED" w14:textId="77777777" w:rsidR="00F9298B" w:rsidRPr="00F6333B" w:rsidRDefault="00F9298B" w:rsidP="00F9298B">
      <w:pPr>
        <w:spacing w:line="247" w:lineRule="auto"/>
        <w:rPr>
          <w:rFonts w:eastAsia="Times New Roman"/>
          <w:kern w:val="0"/>
          <w:sz w:val="21"/>
          <w:szCs w:val="21"/>
        </w:rPr>
      </w:pPr>
      <w:r w:rsidRPr="00F6333B">
        <w:rPr>
          <w:rFonts w:eastAsia="Times New Roman"/>
          <w:kern w:val="0"/>
          <w:sz w:val="21"/>
          <w:szCs w:val="21"/>
        </w:rPr>
        <w:t>1. How can you practice relying on God during challenging situations instead of depending solely on yourself?</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relying on God can lead to greater peace and resilience in adversity?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shift your focus from self-reliance to trusting in God's strength? </w:t>
      </w:r>
    </w:p>
    <w:p w14:paraId="536078D3" w14:textId="77777777" w:rsidR="00F9298B" w:rsidRPr="00F6333B" w:rsidRDefault="00F9298B" w:rsidP="00F9298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Power of Prayer</w:t>
      </w:r>
    </w:p>
    <w:p w14:paraId="37082B8B" w14:textId="77777777" w:rsidR="00F9298B" w:rsidRPr="00F6333B" w:rsidRDefault="00F9298B" w:rsidP="00F9298B">
      <w:pPr>
        <w:spacing w:line="247" w:lineRule="auto"/>
        <w:rPr>
          <w:rFonts w:eastAsia="Times New Roman"/>
          <w:kern w:val="0"/>
          <w:sz w:val="21"/>
          <w:szCs w:val="21"/>
        </w:rPr>
      </w:pPr>
      <w:r w:rsidRPr="00F6333B">
        <w:rPr>
          <w:rFonts w:eastAsia="Times New Roman"/>
          <w:kern w:val="0"/>
          <w:sz w:val="21"/>
          <w:szCs w:val="21"/>
        </w:rPr>
        <w:t>Prayer is a powerful tool for believers. Paul emphasizes this in 2 Corinthians 1:11, stating, "as you help us by your prayers. Then many will give thanks on our behalf for the gracious favor granted us in answer to the prayers of many." Our prayers not only support others but also bring glory to God as He answers them, reinforcing the importance of interceding for one another.</w:t>
      </w:r>
    </w:p>
    <w:p w14:paraId="4F7B34C2" w14:textId="77777777" w:rsidR="00F9298B" w:rsidRPr="00F6333B" w:rsidRDefault="00F9298B" w:rsidP="00F9298B">
      <w:pPr>
        <w:spacing w:line="247" w:lineRule="auto"/>
        <w:rPr>
          <w:rFonts w:eastAsia="Times New Roman"/>
          <w:kern w:val="0"/>
          <w:sz w:val="21"/>
          <w:szCs w:val="21"/>
        </w:rPr>
      </w:pPr>
      <w:r w:rsidRPr="00F6333B">
        <w:rPr>
          <w:rFonts w:eastAsia="Times New Roman"/>
          <w:kern w:val="0"/>
          <w:sz w:val="21"/>
          <w:szCs w:val="21"/>
        </w:rPr>
        <w:t>1. How can you incorporate prayer into your daily routine to experience God's comfort and strength?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prayer is essential in supporting others during their times of trouble?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Paul's example about relying on prayer in difficult situations? </w:t>
      </w:r>
    </w:p>
    <w:p w14:paraId="1AB5A6E0" w14:textId="77777777" w:rsidR="00B94012" w:rsidRDefault="00F9298B" w:rsidP="00F9298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83E7B7C" w14:textId="77777777" w:rsidR="00B94012" w:rsidRDefault="00B94012">
      <w:pPr>
        <w:spacing w:after="0" w:line="240" w:lineRule="auto"/>
        <w:rPr>
          <w:rFonts w:eastAsia="Times New Roman"/>
          <w:b/>
          <w:bCs/>
          <w:kern w:val="0"/>
          <w:sz w:val="21"/>
          <w:szCs w:val="21"/>
        </w:rPr>
      </w:pPr>
      <w:r>
        <w:rPr>
          <w:rFonts w:eastAsia="Times New Roman"/>
          <w:b/>
          <w:bCs/>
          <w:kern w:val="0"/>
          <w:sz w:val="21"/>
          <w:szCs w:val="21"/>
        </w:rPr>
        <w:br w:type="page"/>
      </w:r>
    </w:p>
    <w:p w14:paraId="41DEFBB4" w14:textId="77777777" w:rsidR="00B94012" w:rsidRDefault="00B94012" w:rsidP="00F9298B">
      <w:pPr>
        <w:spacing w:line="247" w:lineRule="auto"/>
        <w:rPr>
          <w:rFonts w:eastAsia="Times New Roman"/>
          <w:b/>
          <w:bCs/>
          <w:kern w:val="0"/>
          <w:sz w:val="21"/>
          <w:szCs w:val="21"/>
        </w:rPr>
      </w:pPr>
    </w:p>
    <w:p w14:paraId="44A3D855" w14:textId="2014326B" w:rsidR="00F9298B" w:rsidRPr="00F6333B" w:rsidRDefault="00F9298B" w:rsidP="00F9298B">
      <w:pPr>
        <w:spacing w:line="247" w:lineRule="auto"/>
        <w:rPr>
          <w:rFonts w:eastAsia="Times New Roman"/>
          <w:kern w:val="0"/>
          <w:sz w:val="21"/>
          <w:szCs w:val="21"/>
        </w:rPr>
      </w:pPr>
      <w:r w:rsidRPr="00F6333B">
        <w:rPr>
          <w:rFonts w:eastAsia="Times New Roman"/>
          <w:b/>
          <w:bCs/>
          <w:kern w:val="0"/>
          <w:sz w:val="21"/>
          <w:szCs w:val="21"/>
        </w:rPr>
        <w:t>Integrity in Conduct</w:t>
      </w:r>
    </w:p>
    <w:p w14:paraId="5CAF1742" w14:textId="77777777" w:rsidR="00F9298B" w:rsidRPr="00F6333B" w:rsidRDefault="00F9298B" w:rsidP="00F9298B">
      <w:pPr>
        <w:spacing w:line="247" w:lineRule="auto"/>
        <w:rPr>
          <w:rFonts w:eastAsia="Times New Roman"/>
          <w:kern w:val="0"/>
          <w:sz w:val="21"/>
          <w:szCs w:val="21"/>
        </w:rPr>
      </w:pPr>
      <w:r w:rsidRPr="00F6333B">
        <w:rPr>
          <w:rFonts w:eastAsia="Times New Roman"/>
          <w:kern w:val="0"/>
          <w:sz w:val="21"/>
          <w:szCs w:val="21"/>
        </w:rPr>
        <w:t>Paul’s conduct was marked by integrity and sincerity, as he explains in 2 Corinthians 1:12: "We have conducted ourselves in the world, and especially in our relations with you, with integrity and godly sincerity." This serves as a reminder to live transparently and honestly, reflecting Christ’s character in all our interactions.</w:t>
      </w:r>
    </w:p>
    <w:p w14:paraId="46ABF099" w14:textId="77777777" w:rsidR="00B94012" w:rsidRDefault="00F9298B" w:rsidP="00F9298B">
      <w:pPr>
        <w:spacing w:line="247" w:lineRule="auto"/>
      </w:pPr>
      <w:r w:rsidRPr="00F6333B">
        <w:rPr>
          <w:rFonts w:eastAsia="Times New Roman"/>
          <w:kern w:val="0"/>
          <w:sz w:val="21"/>
          <w:szCs w:val="21"/>
        </w:rPr>
        <w:t>1. How can you ensure your actions align with your values in challenging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integrity is crucial for building trust in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steps can you take to maintain integrity when facing peer pressure?</w:t>
      </w:r>
    </w:p>
    <w:p w14:paraId="07C81AE2" w14:textId="76CD8D20" w:rsidR="00F9298B" w:rsidRPr="00F6333B" w:rsidRDefault="00F9298B" w:rsidP="00F9298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Assurance of God’s Promises</w:t>
      </w:r>
    </w:p>
    <w:p w14:paraId="22BBFC50" w14:textId="77777777" w:rsidR="00F9298B" w:rsidRPr="00F6333B" w:rsidRDefault="00F9298B" w:rsidP="00F9298B">
      <w:pPr>
        <w:spacing w:line="247" w:lineRule="auto"/>
        <w:rPr>
          <w:rFonts w:eastAsia="Times New Roman"/>
          <w:kern w:val="0"/>
          <w:sz w:val="21"/>
          <w:szCs w:val="21"/>
        </w:rPr>
      </w:pPr>
      <w:r w:rsidRPr="00F6333B">
        <w:rPr>
          <w:rFonts w:eastAsia="Times New Roman"/>
          <w:kern w:val="0"/>
          <w:sz w:val="21"/>
          <w:szCs w:val="21"/>
        </w:rPr>
        <w:t>God’s promises are unwavering. In 2 Corinthians 1:20, Paul assures us, "For no matter how many promises God has made, they are 'Yes' in Christ." This certainty provides a solid foundation for our faith, encouraging us to trust in God’s promises and live confidently in His truth.</w:t>
      </w:r>
    </w:p>
    <w:p w14:paraId="20CB42FC" w14:textId="77777777" w:rsidR="00F9298B" w:rsidRPr="00F6333B" w:rsidRDefault="00F9298B" w:rsidP="00F9298B">
      <w:pPr>
        <w:spacing w:line="247" w:lineRule="auto"/>
        <w:rPr>
          <w:rFonts w:eastAsia="Times New Roman"/>
          <w:kern w:val="0"/>
          <w:sz w:val="21"/>
          <w:szCs w:val="21"/>
        </w:rPr>
      </w:pPr>
      <w:r w:rsidRPr="00F6333B">
        <w:rPr>
          <w:rFonts w:eastAsia="Times New Roman"/>
          <w:kern w:val="0"/>
          <w:sz w:val="21"/>
          <w:szCs w:val="21"/>
        </w:rPr>
        <w:t>1. How can you rely on God's promises during challenging times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promises provide comfort and assurance in uncertain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remind yourself of God's faithfulness daily? </w:t>
      </w:r>
    </w:p>
    <w:p w14:paraId="42600CB8" w14:textId="77777777" w:rsidR="00B94012" w:rsidRDefault="00F9298B" w:rsidP="00F9298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2DEB659" w14:textId="77777777" w:rsidR="00B94012" w:rsidRDefault="00B94012">
      <w:pPr>
        <w:spacing w:after="0" w:line="240" w:lineRule="auto"/>
        <w:rPr>
          <w:rFonts w:eastAsia="Times New Roman"/>
          <w:b/>
          <w:bCs/>
          <w:kern w:val="0"/>
          <w:sz w:val="21"/>
          <w:szCs w:val="21"/>
        </w:rPr>
      </w:pPr>
      <w:r>
        <w:rPr>
          <w:rFonts w:eastAsia="Times New Roman"/>
          <w:b/>
          <w:bCs/>
          <w:kern w:val="0"/>
          <w:sz w:val="21"/>
          <w:szCs w:val="21"/>
        </w:rPr>
        <w:br w:type="page"/>
      </w:r>
    </w:p>
    <w:p w14:paraId="413919F8" w14:textId="77777777" w:rsidR="00B94012" w:rsidRDefault="00B94012" w:rsidP="00F9298B">
      <w:pPr>
        <w:spacing w:line="247" w:lineRule="auto"/>
        <w:rPr>
          <w:rFonts w:eastAsia="Times New Roman"/>
          <w:b/>
          <w:bCs/>
          <w:kern w:val="0"/>
          <w:sz w:val="21"/>
          <w:szCs w:val="21"/>
        </w:rPr>
      </w:pPr>
    </w:p>
    <w:p w14:paraId="30D580AF" w14:textId="6506640C" w:rsidR="00F9298B" w:rsidRPr="00F6333B" w:rsidRDefault="00F9298B" w:rsidP="00F9298B">
      <w:pPr>
        <w:spacing w:line="247" w:lineRule="auto"/>
        <w:rPr>
          <w:rFonts w:eastAsia="Times New Roman"/>
          <w:kern w:val="0"/>
          <w:sz w:val="21"/>
          <w:szCs w:val="21"/>
        </w:rPr>
      </w:pPr>
      <w:r w:rsidRPr="00F6333B">
        <w:rPr>
          <w:rFonts w:eastAsia="Times New Roman"/>
          <w:b/>
          <w:bCs/>
          <w:kern w:val="0"/>
          <w:sz w:val="21"/>
          <w:szCs w:val="21"/>
        </w:rPr>
        <w:t>The Anointing of the Holy Spirit</w:t>
      </w:r>
    </w:p>
    <w:p w14:paraId="09B689D3" w14:textId="77777777" w:rsidR="00F9298B" w:rsidRPr="00F6333B" w:rsidRDefault="00F9298B" w:rsidP="00F9298B">
      <w:pPr>
        <w:spacing w:line="247" w:lineRule="auto"/>
        <w:rPr>
          <w:rFonts w:eastAsia="Times New Roman"/>
          <w:kern w:val="0"/>
          <w:sz w:val="21"/>
          <w:szCs w:val="21"/>
        </w:rPr>
      </w:pPr>
      <w:r w:rsidRPr="00F6333B">
        <w:rPr>
          <w:rFonts w:eastAsia="Times New Roman"/>
          <w:kern w:val="0"/>
          <w:sz w:val="21"/>
          <w:szCs w:val="21"/>
        </w:rPr>
        <w:t>The Holy Spirit plays a crucial role in our lives, as Paul notes in 2 Corinthians 1:21-22: "Now it is God who makes both us and you stand firm in Christ. He anointed us, set His seal of ownership on us, and put His Spirit in our hearts as a deposit, guaranteeing what is to come." This anointing empowers us to live out our faith and assures us of our eternal inheritance.</w:t>
      </w:r>
    </w:p>
    <w:p w14:paraId="3AD22BBC" w14:textId="77777777" w:rsidR="00F9298B" w:rsidRPr="00F6333B" w:rsidRDefault="00F9298B" w:rsidP="00F9298B">
      <w:pPr>
        <w:spacing w:line="247" w:lineRule="auto"/>
        <w:rPr>
          <w:rFonts w:eastAsia="Times New Roman"/>
          <w:kern w:val="0"/>
          <w:sz w:val="21"/>
          <w:szCs w:val="21"/>
        </w:rPr>
      </w:pPr>
      <w:r w:rsidRPr="00F6333B">
        <w:rPr>
          <w:rFonts w:eastAsia="Times New Roman"/>
          <w:kern w:val="0"/>
          <w:sz w:val="21"/>
          <w:szCs w:val="21"/>
        </w:rPr>
        <w:t>1. How can you recognize the Holy Spirit's anointing in your daily life and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achieve by embracing the Holy Spirit's guidance in challenging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relying on the Holy Spirit's anointing strengthen your faith and relationships with others? </w:t>
      </w:r>
    </w:p>
    <w:p w14:paraId="2BE49B19" w14:textId="77777777" w:rsidR="00F9298B" w:rsidRPr="00F6333B" w:rsidRDefault="00F9298B" w:rsidP="00F9298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Forgiveness</w:t>
      </w:r>
    </w:p>
    <w:p w14:paraId="7C1ED2B7" w14:textId="77777777" w:rsidR="00F9298B" w:rsidRPr="00F6333B" w:rsidRDefault="00F9298B" w:rsidP="00F9298B">
      <w:pPr>
        <w:spacing w:line="247" w:lineRule="auto"/>
        <w:rPr>
          <w:rFonts w:eastAsia="Times New Roman"/>
          <w:kern w:val="0"/>
          <w:sz w:val="21"/>
          <w:szCs w:val="21"/>
        </w:rPr>
      </w:pPr>
      <w:r w:rsidRPr="00F6333B">
        <w:rPr>
          <w:rFonts w:eastAsia="Times New Roman"/>
          <w:kern w:val="0"/>
          <w:sz w:val="21"/>
          <w:szCs w:val="21"/>
        </w:rPr>
        <w:t>Forgiveness is a key aspect of Christian living. While not explicitly detailed in this chapter, the context of Paul’s letters emphasizes reconciliation and forgiveness. Embracing forgiveness allows us to experience freedom and peace, reflecting God’s grace to those around us.</w:t>
      </w:r>
    </w:p>
    <w:p w14:paraId="45869F01" w14:textId="77777777" w:rsidR="00F9298B" w:rsidRPr="00F6333B" w:rsidRDefault="00F9298B" w:rsidP="00F9298B">
      <w:pPr>
        <w:spacing w:line="247" w:lineRule="auto"/>
        <w:rPr>
          <w:rFonts w:eastAsia="Times New Roman"/>
          <w:kern w:val="0"/>
          <w:sz w:val="21"/>
          <w:szCs w:val="21"/>
        </w:rPr>
      </w:pPr>
      <w:r w:rsidRPr="00F6333B">
        <w:rPr>
          <w:rFonts w:eastAsia="Times New Roman"/>
          <w:kern w:val="0"/>
          <w:sz w:val="21"/>
          <w:szCs w:val="21"/>
        </w:rPr>
        <w:t>1. How can practicing forgiveness in daily life impact your relationships and personal peace?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forgiveness is emphasized as crucial in 2 Corinthians 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forgive someone who has deeply hurt you? </w:t>
      </w:r>
    </w:p>
    <w:p w14:paraId="6BF5078E" w14:textId="77777777" w:rsidR="00B94012" w:rsidRDefault="00F9298B" w:rsidP="00F9298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EC7CBC9" w14:textId="77777777" w:rsidR="00B94012" w:rsidRDefault="00B94012">
      <w:pPr>
        <w:spacing w:after="0" w:line="240" w:lineRule="auto"/>
        <w:rPr>
          <w:rFonts w:eastAsia="Times New Roman"/>
          <w:b/>
          <w:bCs/>
          <w:kern w:val="0"/>
          <w:sz w:val="21"/>
          <w:szCs w:val="21"/>
        </w:rPr>
      </w:pPr>
      <w:r>
        <w:rPr>
          <w:rFonts w:eastAsia="Times New Roman"/>
          <w:b/>
          <w:bCs/>
          <w:kern w:val="0"/>
          <w:sz w:val="21"/>
          <w:szCs w:val="21"/>
        </w:rPr>
        <w:br w:type="page"/>
      </w:r>
    </w:p>
    <w:p w14:paraId="508A28DD" w14:textId="77777777" w:rsidR="00B94012" w:rsidRDefault="00B94012" w:rsidP="00F9298B">
      <w:pPr>
        <w:spacing w:line="247" w:lineRule="auto"/>
        <w:rPr>
          <w:rFonts w:eastAsia="Times New Roman"/>
          <w:b/>
          <w:bCs/>
          <w:kern w:val="0"/>
          <w:sz w:val="21"/>
          <w:szCs w:val="21"/>
        </w:rPr>
      </w:pPr>
    </w:p>
    <w:p w14:paraId="588ED230" w14:textId="01E1DA8E" w:rsidR="00F9298B" w:rsidRPr="00F6333B" w:rsidRDefault="00F9298B" w:rsidP="00F9298B">
      <w:pPr>
        <w:spacing w:line="247" w:lineRule="auto"/>
        <w:rPr>
          <w:rFonts w:eastAsia="Times New Roman"/>
          <w:kern w:val="0"/>
          <w:sz w:val="21"/>
          <w:szCs w:val="21"/>
        </w:rPr>
      </w:pPr>
      <w:r w:rsidRPr="00F6333B">
        <w:rPr>
          <w:rFonts w:eastAsia="Times New Roman"/>
          <w:b/>
          <w:bCs/>
          <w:kern w:val="0"/>
          <w:sz w:val="21"/>
          <w:szCs w:val="21"/>
        </w:rPr>
        <w:t>The Joy of Fellowship</w:t>
      </w:r>
    </w:p>
    <w:p w14:paraId="7A2259B2" w14:textId="77777777" w:rsidR="00F9298B" w:rsidRPr="00F6333B" w:rsidRDefault="00F9298B" w:rsidP="00F9298B">
      <w:pPr>
        <w:spacing w:line="247" w:lineRule="auto"/>
        <w:rPr>
          <w:rFonts w:eastAsia="Times New Roman"/>
          <w:kern w:val="0"/>
          <w:sz w:val="21"/>
          <w:szCs w:val="21"/>
        </w:rPr>
      </w:pPr>
      <w:r w:rsidRPr="00F6333B">
        <w:rPr>
          <w:rFonts w:eastAsia="Times New Roman"/>
          <w:kern w:val="0"/>
          <w:sz w:val="21"/>
          <w:szCs w:val="21"/>
        </w:rPr>
        <w:t>Paul’s relationship with the Corinthians highlights the joy of fellowship. In 2 Corinthians 1:14, he expresses his hope that "you can boast of us just as we will boast of you in the day of the Lord Jesus." This mutual encouragement and joy in fellowship strengthen our bonds as believers, fostering a supportive community.</w:t>
      </w:r>
    </w:p>
    <w:p w14:paraId="12D7EED6" w14:textId="77777777" w:rsidR="00F9298B" w:rsidRPr="00F6333B" w:rsidRDefault="00F9298B" w:rsidP="00F9298B">
      <w:pPr>
        <w:spacing w:line="247" w:lineRule="auto"/>
        <w:rPr>
          <w:rFonts w:eastAsia="Times New Roman"/>
          <w:kern w:val="0"/>
          <w:sz w:val="21"/>
          <w:szCs w:val="21"/>
        </w:rPr>
      </w:pPr>
      <w:r w:rsidRPr="00F6333B">
        <w:rPr>
          <w:rFonts w:eastAsia="Times New Roman"/>
          <w:kern w:val="0"/>
          <w:sz w:val="21"/>
          <w:szCs w:val="21"/>
        </w:rPr>
        <w:t>1. How can you cultivate joy in your fellowship with others during challenging times, as Paul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Paul emphasizes comfort in fellowship, and how can you apply this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strengthen your community's joy and support, inspired by Paul's message? </w:t>
      </w:r>
    </w:p>
    <w:p w14:paraId="00F25440" w14:textId="77777777" w:rsidR="00F9298B" w:rsidRPr="00F6333B" w:rsidRDefault="00F9298B" w:rsidP="00F9298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Faithfulness of God</w:t>
      </w:r>
    </w:p>
    <w:p w14:paraId="6B96B9D2" w14:textId="77777777" w:rsidR="00F9298B" w:rsidRPr="00F6333B" w:rsidRDefault="00F9298B" w:rsidP="00F9298B">
      <w:pPr>
        <w:spacing w:line="247" w:lineRule="auto"/>
        <w:rPr>
          <w:rFonts w:eastAsia="Times New Roman"/>
          <w:kern w:val="0"/>
          <w:sz w:val="21"/>
          <w:szCs w:val="21"/>
        </w:rPr>
      </w:pPr>
      <w:r w:rsidRPr="00F6333B">
        <w:rPr>
          <w:rFonts w:eastAsia="Times New Roman"/>
          <w:kern w:val="0"/>
          <w:sz w:val="21"/>
          <w:szCs w:val="21"/>
        </w:rPr>
        <w:t>Finally, 2 Corinthians 1:18 reminds us of God’s unwavering faithfulness: "But as surely as God is faithful, our message to you is not 'Yes' and 'No.'" God’s consistency and reliability are the bedrock of our faith, assuring us that He is always true to His word and His nature. This faithfulness inspires us to remain steadfast in our walk with Him.</w:t>
      </w:r>
    </w:p>
    <w:p w14:paraId="10638B54" w14:textId="77777777" w:rsidR="00F9298B" w:rsidRPr="001B37DC" w:rsidRDefault="00F9298B" w:rsidP="00F9298B">
      <w:pPr>
        <w:spacing w:line="247" w:lineRule="auto"/>
        <w:rPr>
          <w:rFonts w:eastAsia="Times New Roman"/>
          <w:kern w:val="0"/>
          <w:sz w:val="21"/>
          <w:szCs w:val="21"/>
        </w:rPr>
      </w:pPr>
      <w:r w:rsidRPr="00F6333B">
        <w:rPr>
          <w:rFonts w:eastAsia="Times New Roman"/>
          <w:kern w:val="0"/>
          <w:sz w:val="21"/>
          <w:szCs w:val="21"/>
        </w:rPr>
        <w:t>1. How can you rely on God's faithfulness during challenging times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faithfulness is crucial for building trust in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remind yourself of God's faithfulness daily?</w:t>
      </w:r>
      <w:r w:rsidRPr="001B37DC">
        <w:br w:type="page"/>
      </w:r>
    </w:p>
    <w:p w14:paraId="55E4D308" w14:textId="77777777" w:rsidR="00F9298B" w:rsidRPr="00F9298B" w:rsidRDefault="00F9298B" w:rsidP="00F9298B">
      <w:pPr>
        <w:spacing w:line="247" w:lineRule="auto"/>
        <w:jc w:val="center"/>
        <w:outlineLvl w:val="0"/>
        <w:rPr>
          <w:rFonts w:eastAsia="Times New Roman"/>
          <w:b/>
          <w:bCs/>
          <w:kern w:val="36"/>
          <w:sz w:val="32"/>
          <w:szCs w:val="32"/>
        </w:rPr>
      </w:pPr>
      <w:r w:rsidRPr="00F9298B">
        <w:rPr>
          <w:rFonts w:eastAsia="Times New Roman"/>
          <w:b/>
          <w:bCs/>
          <w:kern w:val="36"/>
          <w:sz w:val="32"/>
          <w:szCs w:val="32"/>
        </w:rPr>
        <w:t>2 Corinthians 2 Teaching Points and Bible Study Questions</w:t>
      </w:r>
    </w:p>
    <w:p w14:paraId="4680B89E" w14:textId="5F4E97BA" w:rsidR="00F9298B" w:rsidRPr="00F6333B" w:rsidRDefault="00F9298B" w:rsidP="00F9298B">
      <w:pPr>
        <w:spacing w:line="247" w:lineRule="auto"/>
        <w:rPr>
          <w:rFonts w:eastAsia="Times New Roman"/>
          <w:kern w:val="0"/>
          <w:sz w:val="21"/>
          <w:szCs w:val="21"/>
        </w:rPr>
      </w:pPr>
      <w:r w:rsidRPr="00F6333B">
        <w:rPr>
          <w:rFonts w:eastAsia="Times New Roman"/>
          <w:b/>
          <w:bCs/>
          <w:kern w:val="0"/>
          <w:sz w:val="21"/>
          <w:szCs w:val="21"/>
        </w:rPr>
        <w:t>The Power of Forgiveness</w:t>
      </w:r>
    </w:p>
    <w:p w14:paraId="53374FA7" w14:textId="77777777" w:rsidR="00F9298B" w:rsidRPr="00F6333B" w:rsidRDefault="00F9298B" w:rsidP="00F9298B">
      <w:pPr>
        <w:spacing w:line="247" w:lineRule="auto"/>
        <w:rPr>
          <w:rFonts w:eastAsia="Times New Roman"/>
          <w:kern w:val="0"/>
          <w:sz w:val="21"/>
          <w:szCs w:val="21"/>
        </w:rPr>
      </w:pPr>
      <w:r w:rsidRPr="00F6333B">
        <w:rPr>
          <w:rFonts w:eastAsia="Times New Roman"/>
          <w:kern w:val="0"/>
          <w:sz w:val="21"/>
          <w:szCs w:val="21"/>
        </w:rPr>
        <w:t>In 2 Corinthians 2:7, Paul emphasizes the importance of forgiveness, urging believers to "forgive and comfort him, so he will not be overwhelmed by excessive sorrow." Forgiveness is a powerful tool that not only heals relationships but also reflects the grace we have received through Christ. By forgiving others, we mirror the love and mercy that God extends to us, fostering unity and peace within the community.</w:t>
      </w:r>
    </w:p>
    <w:p w14:paraId="0BF793BC" w14:textId="77777777" w:rsidR="00F9298B" w:rsidRPr="00F6333B" w:rsidRDefault="00F9298B" w:rsidP="00F9298B">
      <w:pPr>
        <w:spacing w:line="247" w:lineRule="auto"/>
        <w:rPr>
          <w:rFonts w:eastAsia="Times New Roman"/>
          <w:kern w:val="0"/>
          <w:sz w:val="21"/>
          <w:szCs w:val="21"/>
        </w:rPr>
      </w:pPr>
      <w:r w:rsidRPr="00F6333B">
        <w:rPr>
          <w:rFonts w:eastAsia="Times New Roman"/>
          <w:kern w:val="0"/>
          <w:sz w:val="21"/>
          <w:szCs w:val="21"/>
        </w:rPr>
        <w:t>1. How can practicing forgiveness in daily life transform your relationships and personal well-being?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forgiveness is essential for both the forgiver and the forgiven?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genuinely forgive someone who has hurt you deeply? </w:t>
      </w:r>
    </w:p>
    <w:p w14:paraId="33EB5383" w14:textId="77777777" w:rsidR="00F9298B" w:rsidRPr="00F6333B" w:rsidRDefault="00F9298B" w:rsidP="00F9298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Joy of Reconciliation</w:t>
      </w:r>
    </w:p>
    <w:p w14:paraId="65EF959D" w14:textId="77777777" w:rsidR="00F9298B" w:rsidRPr="00F6333B" w:rsidRDefault="00F9298B" w:rsidP="00F9298B">
      <w:pPr>
        <w:spacing w:line="247" w:lineRule="auto"/>
        <w:rPr>
          <w:rFonts w:eastAsia="Times New Roman"/>
          <w:kern w:val="0"/>
          <w:sz w:val="21"/>
          <w:szCs w:val="21"/>
        </w:rPr>
      </w:pPr>
      <w:r w:rsidRPr="00F6333B">
        <w:rPr>
          <w:rFonts w:eastAsia="Times New Roman"/>
          <w:kern w:val="0"/>
          <w:sz w:val="21"/>
          <w:szCs w:val="21"/>
        </w:rPr>
        <w:t>Paul speaks of reconciliation in 2 Corinthians 2:10, where he states, "If you forgive anyone, I also forgive him." Reconciliation is a joyous occasion that brings people together and restores broken bonds. It is a testament to the transformative power of the Holy Spirit working within us, enabling us to mend what was once broken and to live in harmony with one another.</w:t>
      </w:r>
    </w:p>
    <w:p w14:paraId="334B9DC0" w14:textId="77777777" w:rsidR="00F9298B" w:rsidRPr="00F6333B" w:rsidRDefault="00F9298B" w:rsidP="00F9298B">
      <w:pPr>
        <w:spacing w:line="247" w:lineRule="auto"/>
        <w:rPr>
          <w:rFonts w:eastAsia="Times New Roman"/>
          <w:kern w:val="0"/>
          <w:sz w:val="21"/>
          <w:szCs w:val="21"/>
        </w:rPr>
      </w:pPr>
      <w:r w:rsidRPr="00F6333B">
        <w:rPr>
          <w:rFonts w:eastAsia="Times New Roman"/>
          <w:kern w:val="0"/>
          <w:sz w:val="21"/>
          <w:szCs w:val="21"/>
        </w:rPr>
        <w:t>1. How can you actively pursue reconciliation in a strained relationship to experience joy and peace?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reconciliation is essential for personal and communal spiritual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foster forgiveness and healing in your community? </w:t>
      </w:r>
    </w:p>
    <w:p w14:paraId="0B0589DC" w14:textId="77777777" w:rsidR="00B94012" w:rsidRDefault="00F9298B" w:rsidP="00F9298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564F84F" w14:textId="77777777" w:rsidR="00B94012" w:rsidRDefault="00B94012">
      <w:pPr>
        <w:spacing w:after="0" w:line="240" w:lineRule="auto"/>
        <w:rPr>
          <w:rFonts w:eastAsia="Times New Roman"/>
          <w:b/>
          <w:bCs/>
          <w:kern w:val="0"/>
          <w:sz w:val="21"/>
          <w:szCs w:val="21"/>
        </w:rPr>
      </w:pPr>
      <w:r>
        <w:rPr>
          <w:rFonts w:eastAsia="Times New Roman"/>
          <w:b/>
          <w:bCs/>
          <w:kern w:val="0"/>
          <w:sz w:val="21"/>
          <w:szCs w:val="21"/>
        </w:rPr>
        <w:br w:type="page"/>
      </w:r>
    </w:p>
    <w:p w14:paraId="1865182D" w14:textId="77777777" w:rsidR="00B94012" w:rsidRDefault="00B94012" w:rsidP="00F9298B">
      <w:pPr>
        <w:spacing w:line="247" w:lineRule="auto"/>
        <w:rPr>
          <w:rFonts w:eastAsia="Times New Roman"/>
          <w:b/>
          <w:bCs/>
          <w:kern w:val="0"/>
          <w:sz w:val="21"/>
          <w:szCs w:val="21"/>
        </w:rPr>
      </w:pPr>
    </w:p>
    <w:p w14:paraId="76EF8FEF" w14:textId="7D96AC83" w:rsidR="00F9298B" w:rsidRPr="00F6333B" w:rsidRDefault="00F9298B" w:rsidP="00F9298B">
      <w:pPr>
        <w:spacing w:line="247" w:lineRule="auto"/>
        <w:rPr>
          <w:rFonts w:eastAsia="Times New Roman"/>
          <w:kern w:val="0"/>
          <w:sz w:val="21"/>
          <w:szCs w:val="21"/>
        </w:rPr>
      </w:pPr>
      <w:r w:rsidRPr="00F6333B">
        <w:rPr>
          <w:rFonts w:eastAsia="Times New Roman"/>
          <w:b/>
          <w:bCs/>
          <w:kern w:val="0"/>
          <w:sz w:val="21"/>
          <w:szCs w:val="21"/>
        </w:rPr>
        <w:t>The Importance of Sincere Love</w:t>
      </w:r>
    </w:p>
    <w:p w14:paraId="5F71C513" w14:textId="77777777" w:rsidR="00F9298B" w:rsidRPr="00F6333B" w:rsidRDefault="00F9298B" w:rsidP="00F9298B">
      <w:pPr>
        <w:spacing w:line="247" w:lineRule="auto"/>
        <w:rPr>
          <w:rFonts w:eastAsia="Times New Roman"/>
          <w:kern w:val="0"/>
          <w:sz w:val="21"/>
          <w:szCs w:val="21"/>
        </w:rPr>
      </w:pPr>
      <w:r w:rsidRPr="00F6333B">
        <w:rPr>
          <w:rFonts w:eastAsia="Times New Roman"/>
          <w:kern w:val="0"/>
          <w:sz w:val="21"/>
          <w:szCs w:val="21"/>
        </w:rPr>
        <w:t>In 2 Corinthians 2:4, Paul writes, "For out of great distress and anguish of heart, I wrote to you with many tears, not to grieve you but to let you know the depth of my love." This verse highlights the importance of sincere love, which is not just a feeling but an action. True love is demonstrated through genuine concern and care for others, reflecting the love of Christ in our lives.</w:t>
      </w:r>
    </w:p>
    <w:p w14:paraId="2AA2507B" w14:textId="77777777" w:rsidR="00F9298B" w:rsidRPr="00F6333B" w:rsidRDefault="00F9298B" w:rsidP="00F9298B">
      <w:pPr>
        <w:spacing w:line="247" w:lineRule="auto"/>
        <w:rPr>
          <w:rFonts w:eastAsia="Times New Roman"/>
          <w:kern w:val="0"/>
          <w:sz w:val="21"/>
          <w:szCs w:val="21"/>
        </w:rPr>
      </w:pPr>
      <w:r w:rsidRPr="00F6333B">
        <w:rPr>
          <w:rFonts w:eastAsia="Times New Roman"/>
          <w:kern w:val="0"/>
          <w:sz w:val="21"/>
          <w:szCs w:val="21"/>
        </w:rPr>
        <w:t>1. How can you demonstrate sincere love in challenging relationships within your community or church?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sincere love is crucial for forgiveness and reconciliation in personal conflicts?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your love for others is genuine and not self-serving? </w:t>
      </w:r>
    </w:p>
    <w:p w14:paraId="2FF64BB6" w14:textId="77777777" w:rsidR="00F9298B" w:rsidRPr="00F6333B" w:rsidRDefault="00F9298B" w:rsidP="00F9298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Role of Discipline</w:t>
      </w:r>
    </w:p>
    <w:p w14:paraId="16C35478" w14:textId="77777777" w:rsidR="00F9298B" w:rsidRPr="00F6333B" w:rsidRDefault="00F9298B" w:rsidP="00F9298B">
      <w:pPr>
        <w:spacing w:line="247" w:lineRule="auto"/>
        <w:rPr>
          <w:rFonts w:eastAsia="Times New Roman"/>
          <w:kern w:val="0"/>
          <w:sz w:val="21"/>
          <w:szCs w:val="21"/>
        </w:rPr>
      </w:pPr>
      <w:r w:rsidRPr="00F6333B">
        <w:rPr>
          <w:rFonts w:eastAsia="Times New Roman"/>
          <w:kern w:val="0"/>
          <w:sz w:val="21"/>
          <w:szCs w:val="21"/>
        </w:rPr>
        <w:t>Paul discusses the necessity of discipline in 2 Corinthians 2:6, where he mentions, "The punishment imposed by the majority is sufficient for him." Discipline, when administered with love and wisdom, serves as a corrective measure that guides individuals back to the right path. It is an essential aspect of spiritual growth and maturity, helping us to align our lives with God's will.</w:t>
      </w:r>
    </w:p>
    <w:p w14:paraId="5E8C40C8" w14:textId="77777777" w:rsidR="00F9298B" w:rsidRPr="00F6333B" w:rsidRDefault="00F9298B" w:rsidP="00F9298B">
      <w:pPr>
        <w:spacing w:line="247" w:lineRule="auto"/>
        <w:rPr>
          <w:rFonts w:eastAsia="Times New Roman"/>
          <w:kern w:val="0"/>
          <w:sz w:val="21"/>
          <w:szCs w:val="21"/>
        </w:rPr>
      </w:pPr>
      <w:r w:rsidRPr="00F6333B">
        <w:rPr>
          <w:rFonts w:eastAsia="Times New Roman"/>
          <w:kern w:val="0"/>
          <w:sz w:val="21"/>
          <w:szCs w:val="21"/>
        </w:rPr>
        <w:t>1. How can you apply Paul's approach to discipline in your personal relationships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forgiveness is crucial after discipline, according to 2 Corinthians 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Paul's example about balancing discipline and love in leadership roles? </w:t>
      </w:r>
    </w:p>
    <w:p w14:paraId="070BCA77" w14:textId="77777777" w:rsidR="00B94012" w:rsidRDefault="00F9298B" w:rsidP="00F9298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FA4F57E" w14:textId="77777777" w:rsidR="00B94012" w:rsidRDefault="00B94012">
      <w:pPr>
        <w:spacing w:after="0" w:line="240" w:lineRule="auto"/>
        <w:rPr>
          <w:rFonts w:eastAsia="Times New Roman"/>
          <w:b/>
          <w:bCs/>
          <w:kern w:val="0"/>
          <w:sz w:val="21"/>
          <w:szCs w:val="21"/>
        </w:rPr>
      </w:pPr>
      <w:r>
        <w:rPr>
          <w:rFonts w:eastAsia="Times New Roman"/>
          <w:b/>
          <w:bCs/>
          <w:kern w:val="0"/>
          <w:sz w:val="21"/>
          <w:szCs w:val="21"/>
        </w:rPr>
        <w:br w:type="page"/>
      </w:r>
    </w:p>
    <w:p w14:paraId="6BE335F7" w14:textId="77777777" w:rsidR="00B94012" w:rsidRDefault="00B94012" w:rsidP="00F9298B">
      <w:pPr>
        <w:spacing w:line="247" w:lineRule="auto"/>
        <w:rPr>
          <w:rFonts w:eastAsia="Times New Roman"/>
          <w:b/>
          <w:bCs/>
          <w:kern w:val="0"/>
          <w:sz w:val="21"/>
          <w:szCs w:val="21"/>
        </w:rPr>
      </w:pPr>
    </w:p>
    <w:p w14:paraId="459E138B" w14:textId="266AD7BD" w:rsidR="00F9298B" w:rsidRPr="00F6333B" w:rsidRDefault="00F9298B" w:rsidP="00F9298B">
      <w:pPr>
        <w:spacing w:line="247" w:lineRule="auto"/>
        <w:rPr>
          <w:rFonts w:eastAsia="Times New Roman"/>
          <w:kern w:val="0"/>
          <w:sz w:val="21"/>
          <w:szCs w:val="21"/>
        </w:rPr>
      </w:pPr>
      <w:r w:rsidRPr="00F6333B">
        <w:rPr>
          <w:rFonts w:eastAsia="Times New Roman"/>
          <w:b/>
          <w:bCs/>
          <w:kern w:val="0"/>
          <w:sz w:val="21"/>
          <w:szCs w:val="21"/>
        </w:rPr>
        <w:t>The Aroma of Christ</w:t>
      </w:r>
    </w:p>
    <w:p w14:paraId="5C60A1FF" w14:textId="77777777" w:rsidR="00F9298B" w:rsidRPr="00F6333B" w:rsidRDefault="00F9298B" w:rsidP="00F9298B">
      <w:pPr>
        <w:spacing w:line="247" w:lineRule="auto"/>
        <w:rPr>
          <w:rFonts w:eastAsia="Times New Roman"/>
          <w:kern w:val="0"/>
          <w:sz w:val="21"/>
          <w:szCs w:val="21"/>
        </w:rPr>
      </w:pPr>
      <w:r w:rsidRPr="00F6333B">
        <w:rPr>
          <w:rFonts w:eastAsia="Times New Roman"/>
          <w:kern w:val="0"/>
          <w:sz w:val="21"/>
          <w:szCs w:val="21"/>
        </w:rPr>
        <w:t>In 2 Corinthians 2:15, Paul beautifully describes believers as "the aroma of Christ to God among those who are being saved and those who are perishing." Our lives should exude the fragrance of Christ, attracting others to the gospel through our words and actions. By living in a way that honors God, we become a testament to His grace and truth in the world.</w:t>
      </w:r>
    </w:p>
    <w:p w14:paraId="47A151DA" w14:textId="77777777" w:rsidR="00B94012" w:rsidRDefault="00F9298B" w:rsidP="00F9298B">
      <w:pPr>
        <w:spacing w:line="247" w:lineRule="auto"/>
      </w:pPr>
      <w:r w:rsidRPr="00F6333B">
        <w:rPr>
          <w:rFonts w:eastAsia="Times New Roman"/>
          <w:kern w:val="0"/>
          <w:sz w:val="21"/>
          <w:szCs w:val="21"/>
        </w:rPr>
        <w:t>1. How can you be the aroma of Christ in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being the aroma of Christ impacts those around you differently?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spread the aroma of Christ in challenging situations?</w:t>
      </w:r>
    </w:p>
    <w:p w14:paraId="119032EC" w14:textId="6C3851A7" w:rsidR="00F9298B" w:rsidRPr="00F6333B" w:rsidRDefault="00F9298B" w:rsidP="00F9298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Triumph in Christ</w:t>
      </w:r>
    </w:p>
    <w:p w14:paraId="63FE488C" w14:textId="77777777" w:rsidR="00F9298B" w:rsidRPr="00F6333B" w:rsidRDefault="00F9298B" w:rsidP="00F9298B">
      <w:pPr>
        <w:spacing w:line="247" w:lineRule="auto"/>
        <w:rPr>
          <w:rFonts w:eastAsia="Times New Roman"/>
          <w:kern w:val="0"/>
          <w:sz w:val="21"/>
          <w:szCs w:val="21"/>
        </w:rPr>
      </w:pPr>
      <w:r w:rsidRPr="00F6333B">
        <w:rPr>
          <w:rFonts w:eastAsia="Times New Roman"/>
          <w:kern w:val="0"/>
          <w:sz w:val="21"/>
          <w:szCs w:val="21"/>
        </w:rPr>
        <w:t>Paul speaks of triumph in 2 Corinthians 2:14, declaring, "But thanks be to God, who always leads us triumphantly as captives in Christ." This verse reminds us that in Christ, we are victorious. No matter the challenges we face, we can trust that God is leading us to triumph, using our lives to spread the knowledge of Him everywhere.</w:t>
      </w:r>
    </w:p>
    <w:p w14:paraId="2D321846" w14:textId="77777777" w:rsidR="00F9298B" w:rsidRPr="00F6333B" w:rsidRDefault="00F9298B" w:rsidP="00F9298B">
      <w:pPr>
        <w:spacing w:line="247" w:lineRule="auto"/>
        <w:rPr>
          <w:rFonts w:eastAsia="Times New Roman"/>
          <w:kern w:val="0"/>
          <w:sz w:val="21"/>
          <w:szCs w:val="21"/>
        </w:rPr>
      </w:pPr>
      <w:r w:rsidRPr="00F6333B">
        <w:rPr>
          <w:rFonts w:eastAsia="Times New Roman"/>
          <w:kern w:val="0"/>
          <w:sz w:val="21"/>
          <w:szCs w:val="21"/>
        </w:rPr>
        <w:t>1. How can you embody the "aroma of Christ" in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Paul emphasizes triumph in Christ despite facing challenges and hardships?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spread the knowledge of Christ in your community? </w:t>
      </w:r>
    </w:p>
    <w:p w14:paraId="03A83F7A" w14:textId="77777777" w:rsidR="00B94012" w:rsidRDefault="00F9298B" w:rsidP="00F9298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630FF70" w14:textId="77777777" w:rsidR="00B94012" w:rsidRDefault="00B94012">
      <w:pPr>
        <w:spacing w:after="0" w:line="240" w:lineRule="auto"/>
        <w:rPr>
          <w:rFonts w:eastAsia="Times New Roman"/>
          <w:b/>
          <w:bCs/>
          <w:kern w:val="0"/>
          <w:sz w:val="21"/>
          <w:szCs w:val="21"/>
        </w:rPr>
      </w:pPr>
      <w:r>
        <w:rPr>
          <w:rFonts w:eastAsia="Times New Roman"/>
          <w:b/>
          <w:bCs/>
          <w:kern w:val="0"/>
          <w:sz w:val="21"/>
          <w:szCs w:val="21"/>
        </w:rPr>
        <w:br w:type="page"/>
      </w:r>
    </w:p>
    <w:p w14:paraId="413105CE" w14:textId="77777777" w:rsidR="00B94012" w:rsidRDefault="00B94012" w:rsidP="00F9298B">
      <w:pPr>
        <w:spacing w:line="247" w:lineRule="auto"/>
        <w:rPr>
          <w:rFonts w:eastAsia="Times New Roman"/>
          <w:b/>
          <w:bCs/>
          <w:kern w:val="0"/>
          <w:sz w:val="21"/>
          <w:szCs w:val="21"/>
        </w:rPr>
      </w:pPr>
    </w:p>
    <w:p w14:paraId="75DA011B" w14:textId="40C42E4D" w:rsidR="00F9298B" w:rsidRPr="00F6333B" w:rsidRDefault="00F9298B" w:rsidP="00F9298B">
      <w:pPr>
        <w:spacing w:line="247" w:lineRule="auto"/>
        <w:rPr>
          <w:rFonts w:eastAsia="Times New Roman"/>
          <w:kern w:val="0"/>
          <w:sz w:val="21"/>
          <w:szCs w:val="21"/>
        </w:rPr>
      </w:pPr>
      <w:r w:rsidRPr="00F6333B">
        <w:rPr>
          <w:rFonts w:eastAsia="Times New Roman"/>
          <w:b/>
          <w:bCs/>
          <w:kern w:val="0"/>
          <w:sz w:val="21"/>
          <w:szCs w:val="21"/>
        </w:rPr>
        <w:t>The Sincerity of Our Mission</w:t>
      </w:r>
    </w:p>
    <w:p w14:paraId="4769542E" w14:textId="77777777" w:rsidR="00F9298B" w:rsidRPr="00F6333B" w:rsidRDefault="00F9298B" w:rsidP="00F9298B">
      <w:pPr>
        <w:spacing w:line="247" w:lineRule="auto"/>
        <w:rPr>
          <w:rFonts w:eastAsia="Times New Roman"/>
          <w:kern w:val="0"/>
          <w:sz w:val="21"/>
          <w:szCs w:val="21"/>
        </w:rPr>
      </w:pPr>
      <w:r w:rsidRPr="00F6333B">
        <w:rPr>
          <w:rFonts w:eastAsia="Times New Roman"/>
          <w:kern w:val="0"/>
          <w:sz w:val="21"/>
          <w:szCs w:val="21"/>
        </w:rPr>
        <w:t>In 2 Corinthians 2:17, Paul contrasts sincerity with deceit, stating, "For we are not like so many others, who peddle the word of God for profit. On the contrary, in Christ we speak before God with sincerity, as those sent from God." Our mission as believers is to share the gospel with integrity and authenticity, ensuring that our motives are pure and our message is true.</w:t>
      </w:r>
    </w:p>
    <w:p w14:paraId="2ECF4DCA" w14:textId="77777777" w:rsidR="00F9298B" w:rsidRPr="00F6333B" w:rsidRDefault="00F9298B" w:rsidP="00F9298B">
      <w:pPr>
        <w:spacing w:line="247" w:lineRule="auto"/>
        <w:rPr>
          <w:rFonts w:eastAsia="Times New Roman"/>
          <w:kern w:val="0"/>
          <w:sz w:val="21"/>
          <w:szCs w:val="21"/>
        </w:rPr>
      </w:pPr>
      <w:r w:rsidRPr="00F6333B">
        <w:rPr>
          <w:rFonts w:eastAsia="Times New Roman"/>
          <w:kern w:val="0"/>
          <w:sz w:val="21"/>
          <w:szCs w:val="21"/>
        </w:rPr>
        <w:t>1. How can you ensure sincerity in your mission when sharing your faith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sincerity is crucial in building trust within your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align your actions with your mission's sincerity? </w:t>
      </w:r>
    </w:p>
    <w:p w14:paraId="61E8197E" w14:textId="77777777" w:rsidR="00F9298B" w:rsidRPr="00F6333B" w:rsidRDefault="00F9298B" w:rsidP="00F9298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Call to Comfort Others</w:t>
      </w:r>
    </w:p>
    <w:p w14:paraId="2026F22F" w14:textId="77777777" w:rsidR="00F9298B" w:rsidRPr="00F6333B" w:rsidRDefault="00F9298B" w:rsidP="00F9298B">
      <w:pPr>
        <w:spacing w:line="247" w:lineRule="auto"/>
        <w:rPr>
          <w:rFonts w:eastAsia="Times New Roman"/>
          <w:kern w:val="0"/>
          <w:sz w:val="21"/>
          <w:szCs w:val="21"/>
        </w:rPr>
      </w:pPr>
      <w:r w:rsidRPr="00F6333B">
        <w:rPr>
          <w:rFonts w:eastAsia="Times New Roman"/>
          <w:kern w:val="0"/>
          <w:sz w:val="21"/>
          <w:szCs w:val="21"/>
        </w:rPr>
        <w:t>Paul's words in 2 Corinthians 2:7 encourage us to "comfort him, so he will not be overwhelmed by excessive sorrow." As followers of Christ, we are called to be a source of comfort and encouragement to those around us. By offering support and compassion, we reflect the comfort we have received from God, helping others to find hope and healing.</w:t>
      </w:r>
    </w:p>
    <w:p w14:paraId="1125AEC6" w14:textId="77777777" w:rsidR="00F9298B" w:rsidRPr="00F6333B" w:rsidRDefault="00F9298B" w:rsidP="00F9298B">
      <w:pPr>
        <w:spacing w:line="247" w:lineRule="auto"/>
        <w:rPr>
          <w:rFonts w:eastAsia="Times New Roman"/>
          <w:kern w:val="0"/>
          <w:sz w:val="21"/>
          <w:szCs w:val="21"/>
        </w:rPr>
      </w:pPr>
      <w:r w:rsidRPr="00F6333B">
        <w:rPr>
          <w:rFonts w:eastAsia="Times New Roman"/>
          <w:kern w:val="0"/>
          <w:sz w:val="21"/>
          <w:szCs w:val="21"/>
        </w:rPr>
        <w:t>1. How can you actively comfort someone experiencing hardship in your community this week?</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comforting others is emphasized in building a supportive faith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your own experiences to better comfort others in their struggles? </w:t>
      </w:r>
    </w:p>
    <w:p w14:paraId="142FF062" w14:textId="77777777" w:rsidR="00B94012" w:rsidRDefault="00F9298B" w:rsidP="00F9298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30C71FD" w14:textId="77777777" w:rsidR="00B94012" w:rsidRDefault="00B94012">
      <w:pPr>
        <w:spacing w:after="0" w:line="240" w:lineRule="auto"/>
        <w:rPr>
          <w:rFonts w:eastAsia="Times New Roman"/>
          <w:b/>
          <w:bCs/>
          <w:kern w:val="0"/>
          <w:sz w:val="21"/>
          <w:szCs w:val="21"/>
        </w:rPr>
      </w:pPr>
      <w:r>
        <w:rPr>
          <w:rFonts w:eastAsia="Times New Roman"/>
          <w:b/>
          <w:bCs/>
          <w:kern w:val="0"/>
          <w:sz w:val="21"/>
          <w:szCs w:val="21"/>
        </w:rPr>
        <w:br w:type="page"/>
      </w:r>
    </w:p>
    <w:p w14:paraId="39032452" w14:textId="77777777" w:rsidR="00B94012" w:rsidRDefault="00B94012" w:rsidP="00F9298B">
      <w:pPr>
        <w:spacing w:line="247" w:lineRule="auto"/>
        <w:rPr>
          <w:rFonts w:eastAsia="Times New Roman"/>
          <w:b/>
          <w:bCs/>
          <w:kern w:val="0"/>
          <w:sz w:val="21"/>
          <w:szCs w:val="21"/>
        </w:rPr>
      </w:pPr>
    </w:p>
    <w:p w14:paraId="6DAE9028" w14:textId="1F7DD28D" w:rsidR="00F9298B" w:rsidRPr="00F6333B" w:rsidRDefault="00F9298B" w:rsidP="00F9298B">
      <w:pPr>
        <w:spacing w:line="247" w:lineRule="auto"/>
        <w:rPr>
          <w:rFonts w:eastAsia="Times New Roman"/>
          <w:kern w:val="0"/>
          <w:sz w:val="21"/>
          <w:szCs w:val="21"/>
        </w:rPr>
      </w:pPr>
      <w:r w:rsidRPr="00F6333B">
        <w:rPr>
          <w:rFonts w:eastAsia="Times New Roman"/>
          <w:b/>
          <w:bCs/>
          <w:kern w:val="0"/>
          <w:sz w:val="21"/>
          <w:szCs w:val="21"/>
        </w:rPr>
        <w:t>The Necessity of Repentance</w:t>
      </w:r>
    </w:p>
    <w:p w14:paraId="5CDD5181" w14:textId="77777777" w:rsidR="00F9298B" w:rsidRPr="00F6333B" w:rsidRDefault="00F9298B" w:rsidP="00F9298B">
      <w:pPr>
        <w:spacing w:line="247" w:lineRule="auto"/>
        <w:rPr>
          <w:rFonts w:eastAsia="Times New Roman"/>
          <w:kern w:val="0"/>
          <w:sz w:val="21"/>
          <w:szCs w:val="21"/>
        </w:rPr>
      </w:pPr>
      <w:r w:rsidRPr="00F6333B">
        <w:rPr>
          <w:rFonts w:eastAsia="Times New Roman"/>
          <w:kern w:val="0"/>
          <w:sz w:val="21"/>
          <w:szCs w:val="21"/>
        </w:rPr>
        <w:t>In 2 Corinthians 2:9, Paul writes, "My purpose in writing you was to see if you would stand the test and be obedient in everything." Repentance is a crucial step in our spiritual journey, requiring us to turn away from sin and align our lives with God's commands. It is through repentance that we experience true transformation and renewal in Christ.</w:t>
      </w:r>
    </w:p>
    <w:p w14:paraId="318CAF2F" w14:textId="77777777" w:rsidR="00F9298B" w:rsidRPr="00F6333B" w:rsidRDefault="00F9298B" w:rsidP="00F9298B">
      <w:pPr>
        <w:spacing w:line="247" w:lineRule="auto"/>
        <w:rPr>
          <w:rFonts w:eastAsia="Times New Roman"/>
          <w:kern w:val="0"/>
          <w:sz w:val="21"/>
          <w:szCs w:val="21"/>
        </w:rPr>
      </w:pPr>
      <w:r w:rsidRPr="00F6333B">
        <w:rPr>
          <w:rFonts w:eastAsia="Times New Roman"/>
          <w:kern w:val="0"/>
          <w:sz w:val="21"/>
          <w:szCs w:val="21"/>
        </w:rPr>
        <w:t>1. How can you actively encourage repentance in your community while maintaining compassion and understanding?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repentance is essential for personal growth and spiritual healing?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your repentance leads to genuine transformation in your life? </w:t>
      </w:r>
    </w:p>
    <w:p w14:paraId="7D29786F" w14:textId="77777777" w:rsidR="00F9298B" w:rsidRPr="00F6333B" w:rsidRDefault="00F9298B" w:rsidP="00F9298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Assurance of God's Faithfulness</w:t>
      </w:r>
    </w:p>
    <w:p w14:paraId="3AFE3CC6" w14:textId="77777777" w:rsidR="00F9298B" w:rsidRPr="00F6333B" w:rsidRDefault="00F9298B" w:rsidP="00F9298B">
      <w:pPr>
        <w:spacing w:line="247" w:lineRule="auto"/>
        <w:rPr>
          <w:rFonts w:eastAsia="Times New Roman"/>
          <w:kern w:val="0"/>
          <w:sz w:val="21"/>
          <w:szCs w:val="21"/>
        </w:rPr>
      </w:pPr>
      <w:r w:rsidRPr="00F6333B">
        <w:rPr>
          <w:rFonts w:eastAsia="Times New Roman"/>
          <w:kern w:val="0"/>
          <w:sz w:val="21"/>
          <w:szCs w:val="21"/>
        </w:rPr>
        <w:t>Finally, 2 Corinthians 2:14 reminds us of God's unwavering faithfulness: "But thanks be to God, who always leads us triumphantly as captives in Christ." This assurance gives us confidence and hope, knowing that God is always with us, guiding us through every trial and triumph. His faithfulness is our anchor, providing stability and strength in all circumstances.</w:t>
      </w:r>
    </w:p>
    <w:p w14:paraId="466E5AE9" w14:textId="77777777" w:rsidR="00F9298B" w:rsidRPr="001B37DC" w:rsidRDefault="00F9298B" w:rsidP="00F9298B">
      <w:pPr>
        <w:spacing w:line="247" w:lineRule="auto"/>
        <w:rPr>
          <w:rFonts w:eastAsia="Times New Roman"/>
          <w:kern w:val="0"/>
          <w:sz w:val="21"/>
          <w:szCs w:val="21"/>
        </w:rPr>
      </w:pPr>
      <w:r w:rsidRPr="00F6333B">
        <w:rPr>
          <w:rFonts w:eastAsia="Times New Roman"/>
          <w:kern w:val="0"/>
          <w:sz w:val="21"/>
          <w:szCs w:val="21"/>
        </w:rPr>
        <w:t>1. How can you rely on God's faithfulness during challenging times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recognizing God's faithfulness can impact your daily decisions and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remind yourself of God's faithfulness regularly?</w:t>
      </w:r>
      <w:r w:rsidRPr="001B37DC">
        <w:br w:type="page"/>
      </w:r>
    </w:p>
    <w:p w14:paraId="12A27477" w14:textId="77777777" w:rsidR="00F9298B" w:rsidRPr="00F9298B" w:rsidRDefault="00F9298B" w:rsidP="00F9298B">
      <w:pPr>
        <w:spacing w:line="247" w:lineRule="auto"/>
        <w:jc w:val="center"/>
        <w:outlineLvl w:val="0"/>
        <w:rPr>
          <w:rFonts w:eastAsia="Times New Roman"/>
          <w:b/>
          <w:bCs/>
          <w:kern w:val="36"/>
          <w:sz w:val="32"/>
          <w:szCs w:val="32"/>
        </w:rPr>
      </w:pPr>
      <w:r w:rsidRPr="00F9298B">
        <w:rPr>
          <w:rFonts w:eastAsia="Times New Roman"/>
          <w:b/>
          <w:bCs/>
          <w:kern w:val="36"/>
          <w:sz w:val="32"/>
          <w:szCs w:val="32"/>
        </w:rPr>
        <w:t>2 Corinthians 3 Teaching Points and Bible Study Questions</w:t>
      </w:r>
    </w:p>
    <w:p w14:paraId="7D5AA835" w14:textId="48952100" w:rsidR="00F9298B" w:rsidRPr="00F6333B" w:rsidRDefault="00F9298B" w:rsidP="00F9298B">
      <w:pPr>
        <w:spacing w:line="247" w:lineRule="auto"/>
        <w:rPr>
          <w:rFonts w:eastAsia="Times New Roman"/>
          <w:kern w:val="0"/>
          <w:sz w:val="21"/>
          <w:szCs w:val="21"/>
        </w:rPr>
      </w:pPr>
      <w:r w:rsidRPr="00F6333B">
        <w:rPr>
          <w:rFonts w:eastAsia="Times New Roman"/>
          <w:b/>
          <w:bCs/>
          <w:kern w:val="0"/>
          <w:sz w:val="21"/>
          <w:szCs w:val="21"/>
        </w:rPr>
        <w:t>The Power of Living Letters</w:t>
      </w:r>
    </w:p>
    <w:p w14:paraId="19F3F530" w14:textId="77777777" w:rsidR="00F9298B" w:rsidRPr="00F6333B" w:rsidRDefault="00F9298B" w:rsidP="00F9298B">
      <w:pPr>
        <w:spacing w:line="247" w:lineRule="auto"/>
        <w:rPr>
          <w:rFonts w:eastAsia="Times New Roman"/>
          <w:kern w:val="0"/>
          <w:sz w:val="21"/>
          <w:szCs w:val="21"/>
        </w:rPr>
      </w:pPr>
      <w:r w:rsidRPr="00F6333B">
        <w:rPr>
          <w:rFonts w:eastAsia="Times New Roman"/>
          <w:kern w:val="0"/>
          <w:sz w:val="21"/>
          <w:szCs w:val="21"/>
        </w:rPr>
        <w:t>In 2 Corinthians 3:2-3, Paul describes believers as "a letter from Christ," written not with ink but with the Spirit of the living God. This powerful imagery reminds us that our lives are testimonies of God's work. As living letters, we have the opportunity to reflect Christ's love and truth to those around us. Let your actions and words be a testament to the transformative power of the Gospel, showing others the hope and joy found in a relationship with Jesus.</w:t>
      </w:r>
    </w:p>
    <w:p w14:paraId="3F11F6B3" w14:textId="77777777" w:rsidR="00F9298B" w:rsidRPr="00F6333B" w:rsidRDefault="00F9298B" w:rsidP="00F9298B">
      <w:pPr>
        <w:spacing w:line="247" w:lineRule="auto"/>
        <w:rPr>
          <w:rFonts w:eastAsia="Times New Roman"/>
          <w:kern w:val="0"/>
          <w:sz w:val="21"/>
          <w:szCs w:val="21"/>
        </w:rPr>
      </w:pPr>
      <w:r w:rsidRPr="00F6333B">
        <w:rPr>
          <w:rFonts w:eastAsia="Times New Roman"/>
          <w:kern w:val="0"/>
          <w:sz w:val="21"/>
          <w:szCs w:val="21"/>
        </w:rPr>
        <w:t>1. How can you embody the message of Christ as a living letter in your daily interactions?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being a living letter is impactful in sharing your faith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your life reflects the teachings of Christ? </w:t>
      </w:r>
    </w:p>
    <w:p w14:paraId="2F31F6B6" w14:textId="77777777" w:rsidR="00F9298B" w:rsidRPr="00F6333B" w:rsidRDefault="00F9298B" w:rsidP="00F9298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Sufficiency of God</w:t>
      </w:r>
    </w:p>
    <w:p w14:paraId="2AD27B1C" w14:textId="77777777" w:rsidR="00F9298B" w:rsidRPr="00F6333B" w:rsidRDefault="00F9298B" w:rsidP="00F9298B">
      <w:pPr>
        <w:spacing w:line="247" w:lineRule="auto"/>
        <w:rPr>
          <w:rFonts w:eastAsia="Times New Roman"/>
          <w:kern w:val="0"/>
          <w:sz w:val="21"/>
          <w:szCs w:val="21"/>
        </w:rPr>
      </w:pPr>
      <w:r w:rsidRPr="00F6333B">
        <w:rPr>
          <w:rFonts w:eastAsia="Times New Roman"/>
          <w:kern w:val="0"/>
          <w:sz w:val="21"/>
          <w:szCs w:val="21"/>
        </w:rPr>
        <w:t>Paul emphasizes in 2 Corinthians 3:5 that our competence comes from God, not from ourselves. "Not that we are competent in ourselves to claim that anything comes from us, but our competence comes from God." This is a humbling reminder that our abilities and successes are gifts from God. Trust in His sufficiency and lean on His strength, knowing that He equips us for every good work He calls us to do.</w:t>
      </w:r>
    </w:p>
    <w:p w14:paraId="67C9B697" w14:textId="77777777" w:rsidR="00F9298B" w:rsidRPr="00F6333B" w:rsidRDefault="00F9298B" w:rsidP="00F9298B">
      <w:pPr>
        <w:spacing w:line="247" w:lineRule="auto"/>
        <w:rPr>
          <w:rFonts w:eastAsia="Times New Roman"/>
          <w:kern w:val="0"/>
          <w:sz w:val="21"/>
          <w:szCs w:val="21"/>
        </w:rPr>
      </w:pPr>
      <w:r w:rsidRPr="00F6333B">
        <w:rPr>
          <w:rFonts w:eastAsia="Times New Roman"/>
          <w:kern w:val="0"/>
          <w:sz w:val="21"/>
          <w:szCs w:val="21"/>
        </w:rPr>
        <w:t>1. How can you rely on God's sufficiency in your daily challenges and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recognizing God's sufficiency impacts your confidence in serving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trust God's sufficiency over your own abilities? </w:t>
      </w:r>
    </w:p>
    <w:p w14:paraId="0C1D2C4F" w14:textId="77777777" w:rsidR="00B94012" w:rsidRDefault="00F9298B" w:rsidP="00F9298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66A6EB3" w14:textId="77777777" w:rsidR="00B94012" w:rsidRDefault="00B94012">
      <w:pPr>
        <w:spacing w:after="0" w:line="240" w:lineRule="auto"/>
        <w:rPr>
          <w:rFonts w:eastAsia="Times New Roman"/>
          <w:b/>
          <w:bCs/>
          <w:kern w:val="0"/>
          <w:sz w:val="21"/>
          <w:szCs w:val="21"/>
        </w:rPr>
      </w:pPr>
      <w:r>
        <w:rPr>
          <w:rFonts w:eastAsia="Times New Roman"/>
          <w:b/>
          <w:bCs/>
          <w:kern w:val="0"/>
          <w:sz w:val="21"/>
          <w:szCs w:val="21"/>
        </w:rPr>
        <w:br w:type="page"/>
      </w:r>
    </w:p>
    <w:p w14:paraId="7FC29852" w14:textId="77777777" w:rsidR="00B94012" w:rsidRDefault="00B94012" w:rsidP="00F9298B">
      <w:pPr>
        <w:spacing w:line="247" w:lineRule="auto"/>
        <w:rPr>
          <w:rFonts w:eastAsia="Times New Roman"/>
          <w:b/>
          <w:bCs/>
          <w:kern w:val="0"/>
          <w:sz w:val="21"/>
          <w:szCs w:val="21"/>
        </w:rPr>
      </w:pPr>
    </w:p>
    <w:p w14:paraId="406E9B64" w14:textId="6C25C34F" w:rsidR="00F9298B" w:rsidRPr="00F6333B" w:rsidRDefault="00F9298B" w:rsidP="00F9298B">
      <w:pPr>
        <w:spacing w:line="247" w:lineRule="auto"/>
        <w:rPr>
          <w:rFonts w:eastAsia="Times New Roman"/>
          <w:kern w:val="0"/>
          <w:sz w:val="21"/>
          <w:szCs w:val="21"/>
        </w:rPr>
      </w:pPr>
      <w:r w:rsidRPr="00F6333B">
        <w:rPr>
          <w:rFonts w:eastAsia="Times New Roman"/>
          <w:b/>
          <w:bCs/>
          <w:kern w:val="0"/>
          <w:sz w:val="21"/>
          <w:szCs w:val="21"/>
        </w:rPr>
        <w:t>The New Covenant of the Spirit</w:t>
      </w:r>
    </w:p>
    <w:p w14:paraId="6E4C31AD" w14:textId="77777777" w:rsidR="00F9298B" w:rsidRPr="00F6333B" w:rsidRDefault="00F9298B" w:rsidP="00F9298B">
      <w:pPr>
        <w:spacing w:line="247" w:lineRule="auto"/>
        <w:rPr>
          <w:rFonts w:eastAsia="Times New Roman"/>
          <w:kern w:val="0"/>
          <w:sz w:val="21"/>
          <w:szCs w:val="21"/>
        </w:rPr>
      </w:pPr>
      <w:r w:rsidRPr="00F6333B">
        <w:rPr>
          <w:rFonts w:eastAsia="Times New Roman"/>
          <w:kern w:val="0"/>
          <w:sz w:val="21"/>
          <w:szCs w:val="21"/>
        </w:rPr>
        <w:t>In 2 Corinthians 3:6, Paul contrasts the old covenant of the letter with the new covenant of the Spirit, stating, "For the letter kills, but the Spirit gives life." The new covenant brings life and freedom through the Holy Spirit, who empowers us to live in righteousness. Embrace the Spirit's guidance and allow Him to lead you into a deeper understanding of God's will and purpose for your life.</w:t>
      </w:r>
    </w:p>
    <w:p w14:paraId="7C1ABEB1" w14:textId="77777777" w:rsidR="00F9298B" w:rsidRPr="00F6333B" w:rsidRDefault="00F9298B" w:rsidP="00F9298B">
      <w:pPr>
        <w:spacing w:line="247" w:lineRule="auto"/>
        <w:rPr>
          <w:rFonts w:eastAsia="Times New Roman"/>
          <w:kern w:val="0"/>
          <w:sz w:val="21"/>
          <w:szCs w:val="21"/>
        </w:rPr>
      </w:pPr>
      <w:r w:rsidRPr="00F6333B">
        <w:rPr>
          <w:rFonts w:eastAsia="Times New Roman"/>
          <w:kern w:val="0"/>
          <w:sz w:val="21"/>
          <w:szCs w:val="21"/>
        </w:rPr>
        <w:t>1. How can you apply the freedom of the Spirit in your daily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New Covenant emphasizes transformation over adherence to the law?</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reflect the glory of the Spirit in your interactions with others? </w:t>
      </w:r>
    </w:p>
    <w:p w14:paraId="29128E74" w14:textId="77777777" w:rsidR="00F9298B" w:rsidRPr="00F6333B" w:rsidRDefault="00F9298B" w:rsidP="00F9298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Glory of the New Covenant</w:t>
      </w:r>
    </w:p>
    <w:p w14:paraId="47EFBF3F" w14:textId="77777777" w:rsidR="00F9298B" w:rsidRPr="00F6333B" w:rsidRDefault="00F9298B" w:rsidP="00F9298B">
      <w:pPr>
        <w:spacing w:line="247" w:lineRule="auto"/>
        <w:rPr>
          <w:rFonts w:eastAsia="Times New Roman"/>
          <w:kern w:val="0"/>
          <w:sz w:val="21"/>
          <w:szCs w:val="21"/>
        </w:rPr>
      </w:pPr>
      <w:r w:rsidRPr="00F6333B">
        <w:rPr>
          <w:rFonts w:eastAsia="Times New Roman"/>
          <w:kern w:val="0"/>
          <w:sz w:val="21"/>
          <w:szCs w:val="21"/>
        </w:rPr>
        <w:t>Paul speaks of the surpassing glory of the new covenant in 2 Corinthians 3:9-11. While the old covenant had glory, the new covenant's glory is far greater and everlasting. "For if what was fading away came with glory, how much greater is the glory of that which endures!" Rejoice in the eternal glory of the new covenant, which brings us into a closer relationship with God through Jesus Christ.</w:t>
      </w:r>
    </w:p>
    <w:p w14:paraId="5388BC30" w14:textId="77777777" w:rsidR="00F9298B" w:rsidRPr="00F6333B" w:rsidRDefault="00F9298B" w:rsidP="00F9298B">
      <w:pPr>
        <w:spacing w:line="247" w:lineRule="auto"/>
        <w:rPr>
          <w:rFonts w:eastAsia="Times New Roman"/>
          <w:kern w:val="0"/>
          <w:sz w:val="21"/>
          <w:szCs w:val="21"/>
        </w:rPr>
      </w:pPr>
      <w:r w:rsidRPr="00F6333B">
        <w:rPr>
          <w:rFonts w:eastAsia="Times New Roman"/>
          <w:kern w:val="0"/>
          <w:sz w:val="21"/>
          <w:szCs w:val="21"/>
        </w:rPr>
        <w:t>1. How can you reflect the glory of the New Covenant in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New Covenant offers more freedom than the old one?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live more boldly under the New Covenant's glory? </w:t>
      </w:r>
    </w:p>
    <w:p w14:paraId="133761AF" w14:textId="77777777" w:rsidR="00B94012" w:rsidRDefault="00F9298B" w:rsidP="00F9298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73CA91D" w14:textId="77777777" w:rsidR="00B94012" w:rsidRDefault="00B94012">
      <w:pPr>
        <w:spacing w:after="0" w:line="240" w:lineRule="auto"/>
        <w:rPr>
          <w:rFonts w:eastAsia="Times New Roman"/>
          <w:b/>
          <w:bCs/>
          <w:kern w:val="0"/>
          <w:sz w:val="21"/>
          <w:szCs w:val="21"/>
        </w:rPr>
      </w:pPr>
      <w:r>
        <w:rPr>
          <w:rFonts w:eastAsia="Times New Roman"/>
          <w:b/>
          <w:bCs/>
          <w:kern w:val="0"/>
          <w:sz w:val="21"/>
          <w:szCs w:val="21"/>
        </w:rPr>
        <w:br w:type="page"/>
      </w:r>
    </w:p>
    <w:p w14:paraId="17D3A199" w14:textId="77777777" w:rsidR="00B94012" w:rsidRDefault="00B94012" w:rsidP="00F9298B">
      <w:pPr>
        <w:spacing w:line="247" w:lineRule="auto"/>
        <w:rPr>
          <w:rFonts w:eastAsia="Times New Roman"/>
          <w:b/>
          <w:bCs/>
          <w:kern w:val="0"/>
          <w:sz w:val="21"/>
          <w:szCs w:val="21"/>
        </w:rPr>
      </w:pPr>
    </w:p>
    <w:p w14:paraId="3FA85148" w14:textId="0D307A61" w:rsidR="00F9298B" w:rsidRPr="00F6333B" w:rsidRDefault="00F9298B" w:rsidP="00F9298B">
      <w:pPr>
        <w:spacing w:line="247" w:lineRule="auto"/>
        <w:rPr>
          <w:rFonts w:eastAsia="Times New Roman"/>
          <w:kern w:val="0"/>
          <w:sz w:val="21"/>
          <w:szCs w:val="21"/>
        </w:rPr>
      </w:pPr>
      <w:r w:rsidRPr="00F6333B">
        <w:rPr>
          <w:rFonts w:eastAsia="Times New Roman"/>
          <w:b/>
          <w:bCs/>
          <w:kern w:val="0"/>
          <w:sz w:val="21"/>
          <w:szCs w:val="21"/>
        </w:rPr>
        <w:t>Boldness Through Hope</w:t>
      </w:r>
    </w:p>
    <w:p w14:paraId="37431AD0" w14:textId="77777777" w:rsidR="00F9298B" w:rsidRPr="00F6333B" w:rsidRDefault="00F9298B" w:rsidP="00F9298B">
      <w:pPr>
        <w:spacing w:line="247" w:lineRule="auto"/>
        <w:rPr>
          <w:rFonts w:eastAsia="Times New Roman"/>
          <w:kern w:val="0"/>
          <w:sz w:val="21"/>
          <w:szCs w:val="21"/>
        </w:rPr>
      </w:pPr>
      <w:r w:rsidRPr="00F6333B">
        <w:rPr>
          <w:rFonts w:eastAsia="Times New Roman"/>
          <w:kern w:val="0"/>
          <w:sz w:val="21"/>
          <w:szCs w:val="21"/>
        </w:rPr>
        <w:t>In 2 Corinthians 3:12, Paul declares, "Therefore, since we have such a hope, we are very bold." The hope we have in Christ emboldens us to live and speak with confidence. Let this hope inspire you to share the Gospel fearlessly, knowing that the message of Christ has the power to change lives and bring salvation to all who believe.</w:t>
      </w:r>
    </w:p>
    <w:p w14:paraId="545257C4" w14:textId="051154D9" w:rsidR="00F9298B" w:rsidRPr="00F6333B" w:rsidRDefault="00F9298B" w:rsidP="00F9298B">
      <w:pPr>
        <w:spacing w:line="247" w:lineRule="auto"/>
        <w:rPr>
          <w:rFonts w:eastAsia="Times New Roman"/>
          <w:kern w:val="0"/>
          <w:sz w:val="21"/>
          <w:szCs w:val="21"/>
        </w:rPr>
      </w:pPr>
      <w:r w:rsidRPr="00F6333B">
        <w:rPr>
          <w:rFonts w:eastAsia="Times New Roman"/>
          <w:kern w:val="0"/>
          <w:sz w:val="21"/>
          <w:szCs w:val="21"/>
        </w:rPr>
        <w:t>1. How can hope in Christ inspire boldness in your daily decisions and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achieve by embracing boldness through faith in challenging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understanding the hope of the new covenant encourage you to act with greater confidence?</w:t>
      </w:r>
      <w:r>
        <w:rPr>
          <w:rFonts w:eastAsia="Times New Roman"/>
          <w:b/>
          <w:bCs/>
          <w:kern w:val="0"/>
          <w:sz w:val="21"/>
          <w:szCs w:val="21"/>
        </w:rPr>
        <w:br/>
      </w:r>
      <w:r>
        <w:rPr>
          <w:rFonts w:eastAsia="Times New Roman"/>
          <w:b/>
          <w:bCs/>
          <w:kern w:val="0"/>
          <w:sz w:val="21"/>
          <w:szCs w:val="21"/>
        </w:rPr>
        <w:br/>
      </w:r>
      <w:r w:rsidR="00B94012">
        <w:rPr>
          <w:rFonts w:eastAsia="Times New Roman"/>
          <w:b/>
          <w:bCs/>
          <w:kern w:val="0"/>
          <w:sz w:val="21"/>
          <w:szCs w:val="21"/>
        </w:rPr>
        <w:br/>
      </w:r>
      <w:r w:rsidR="00B94012">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Veil Removed</w:t>
      </w:r>
    </w:p>
    <w:p w14:paraId="75FDD324" w14:textId="77777777" w:rsidR="00F9298B" w:rsidRPr="00F6333B" w:rsidRDefault="00F9298B" w:rsidP="00F9298B">
      <w:pPr>
        <w:spacing w:line="247" w:lineRule="auto"/>
        <w:rPr>
          <w:rFonts w:eastAsia="Times New Roman"/>
          <w:kern w:val="0"/>
          <w:sz w:val="21"/>
          <w:szCs w:val="21"/>
        </w:rPr>
      </w:pPr>
      <w:r w:rsidRPr="00F6333B">
        <w:rPr>
          <w:rFonts w:eastAsia="Times New Roman"/>
          <w:kern w:val="0"/>
          <w:sz w:val="21"/>
          <w:szCs w:val="21"/>
        </w:rPr>
        <w:t>Paul explains in 2 Corinthians 3:14-16 that a veil covers the hearts of those who do not know Christ, but when one turns to the Lord, the veil is removed. "But whenever anyone turns to the Lord, the veil is taken away." This transformation allows us to see and understand the truth of the Gospel clearly. Pray for those who have yet to know Christ, that their hearts may be unveiled to the truth and love of God.</w:t>
      </w:r>
    </w:p>
    <w:p w14:paraId="2599FD39" w14:textId="77777777" w:rsidR="00F9298B" w:rsidRPr="00F6333B" w:rsidRDefault="00F9298B" w:rsidP="00F9298B">
      <w:pPr>
        <w:spacing w:line="247" w:lineRule="auto"/>
        <w:rPr>
          <w:rFonts w:eastAsia="Times New Roman"/>
          <w:kern w:val="0"/>
          <w:sz w:val="21"/>
          <w:szCs w:val="21"/>
        </w:rPr>
      </w:pPr>
      <w:r w:rsidRPr="00F6333B">
        <w:rPr>
          <w:rFonts w:eastAsia="Times New Roman"/>
          <w:kern w:val="0"/>
          <w:sz w:val="21"/>
          <w:szCs w:val="21"/>
        </w:rPr>
        <w:t>1. How can removing spiritual veils enhance your understanding and relationship with God in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some people struggle to see God's truth clearly, and how can you help?</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live more freely in the Spirit's transformative power? </w:t>
      </w:r>
    </w:p>
    <w:p w14:paraId="2543940B" w14:textId="77777777" w:rsidR="00B94012" w:rsidRDefault="00F9298B" w:rsidP="00F9298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3A1F3D6" w14:textId="77777777" w:rsidR="00B94012" w:rsidRDefault="00B94012">
      <w:pPr>
        <w:spacing w:after="0" w:line="240" w:lineRule="auto"/>
        <w:rPr>
          <w:rFonts w:eastAsia="Times New Roman"/>
          <w:b/>
          <w:bCs/>
          <w:kern w:val="0"/>
          <w:sz w:val="21"/>
          <w:szCs w:val="21"/>
        </w:rPr>
      </w:pPr>
      <w:r>
        <w:rPr>
          <w:rFonts w:eastAsia="Times New Roman"/>
          <w:b/>
          <w:bCs/>
          <w:kern w:val="0"/>
          <w:sz w:val="21"/>
          <w:szCs w:val="21"/>
        </w:rPr>
        <w:br w:type="page"/>
      </w:r>
    </w:p>
    <w:p w14:paraId="7B13A4C0" w14:textId="77777777" w:rsidR="00B94012" w:rsidRDefault="00B94012" w:rsidP="00F9298B">
      <w:pPr>
        <w:spacing w:line="247" w:lineRule="auto"/>
        <w:rPr>
          <w:rFonts w:eastAsia="Times New Roman"/>
          <w:b/>
          <w:bCs/>
          <w:kern w:val="0"/>
          <w:sz w:val="21"/>
          <w:szCs w:val="21"/>
        </w:rPr>
      </w:pPr>
    </w:p>
    <w:p w14:paraId="1F9431FA" w14:textId="17142672" w:rsidR="00F9298B" w:rsidRPr="00F6333B" w:rsidRDefault="00F9298B" w:rsidP="00F9298B">
      <w:pPr>
        <w:spacing w:line="247" w:lineRule="auto"/>
        <w:rPr>
          <w:rFonts w:eastAsia="Times New Roman"/>
          <w:kern w:val="0"/>
          <w:sz w:val="21"/>
          <w:szCs w:val="21"/>
        </w:rPr>
      </w:pPr>
      <w:r w:rsidRPr="00F6333B">
        <w:rPr>
          <w:rFonts w:eastAsia="Times New Roman"/>
          <w:b/>
          <w:bCs/>
          <w:kern w:val="0"/>
          <w:sz w:val="21"/>
          <w:szCs w:val="21"/>
        </w:rPr>
        <w:t>Freedom in the Spirit</w:t>
      </w:r>
    </w:p>
    <w:p w14:paraId="134DF520" w14:textId="77777777" w:rsidR="00F9298B" w:rsidRPr="00F6333B" w:rsidRDefault="00F9298B" w:rsidP="00F9298B">
      <w:pPr>
        <w:spacing w:line="247" w:lineRule="auto"/>
        <w:rPr>
          <w:rFonts w:eastAsia="Times New Roman"/>
          <w:kern w:val="0"/>
          <w:sz w:val="21"/>
          <w:szCs w:val="21"/>
        </w:rPr>
      </w:pPr>
      <w:r w:rsidRPr="00F6333B">
        <w:rPr>
          <w:rFonts w:eastAsia="Times New Roman"/>
          <w:kern w:val="0"/>
          <w:sz w:val="21"/>
          <w:szCs w:val="21"/>
        </w:rPr>
        <w:t>2 Corinthians 3:17 proclaims, "Now the Lord is the Spirit, and where the Spirit of the Lord is, there is freedom." The Holy Spirit brings freedom from sin, fear, and condemnation. Embrace this freedom and live a life that reflects the liberty and joy found in Christ. Let the Spirit guide you into a life of purpose and fulfillment.</w:t>
      </w:r>
    </w:p>
    <w:p w14:paraId="30C19408" w14:textId="77777777" w:rsidR="00F9298B" w:rsidRPr="00F6333B" w:rsidRDefault="00F9298B" w:rsidP="00F9298B">
      <w:pPr>
        <w:spacing w:line="247" w:lineRule="auto"/>
        <w:rPr>
          <w:rFonts w:eastAsia="Times New Roman"/>
          <w:kern w:val="0"/>
          <w:sz w:val="21"/>
          <w:szCs w:val="21"/>
        </w:rPr>
      </w:pPr>
      <w:r w:rsidRPr="00F6333B">
        <w:rPr>
          <w:rFonts w:eastAsia="Times New Roman"/>
          <w:kern w:val="0"/>
          <w:sz w:val="21"/>
          <w:szCs w:val="21"/>
        </w:rPr>
        <w:t>1. How can embracing the Spirit's freedom transform your daily decision-making and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living in the Spirit's freedom is challenging in today's society?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experience more freedom in the Spirit this week? </w:t>
      </w:r>
    </w:p>
    <w:p w14:paraId="0D58D4B8" w14:textId="77777777" w:rsidR="00F9298B" w:rsidRPr="00F6333B" w:rsidRDefault="00F9298B" w:rsidP="00F9298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Transformation into Christ's Likeness</w:t>
      </w:r>
    </w:p>
    <w:p w14:paraId="23E55A35" w14:textId="77777777" w:rsidR="00F9298B" w:rsidRPr="00F6333B" w:rsidRDefault="00F9298B" w:rsidP="00F9298B">
      <w:pPr>
        <w:spacing w:line="247" w:lineRule="auto"/>
        <w:rPr>
          <w:rFonts w:eastAsia="Times New Roman"/>
          <w:kern w:val="0"/>
          <w:sz w:val="21"/>
          <w:szCs w:val="21"/>
        </w:rPr>
      </w:pPr>
      <w:r w:rsidRPr="00F6333B">
        <w:rPr>
          <w:rFonts w:eastAsia="Times New Roman"/>
          <w:kern w:val="0"/>
          <w:sz w:val="21"/>
          <w:szCs w:val="21"/>
        </w:rPr>
        <w:t>In 2 Corinthians 3:18, Paul describes the process of being transformed into the image of Christ, "And we, who with unveiled faces all reflect the glory of the Lord, are being transformed into His image with intensifying glory." This transformation is a lifelong journey, empowered by the Holy Spirit. Seek to grow in Christlikeness daily, allowing His character to shine through you.</w:t>
      </w:r>
    </w:p>
    <w:p w14:paraId="30C2620C" w14:textId="77777777" w:rsidR="00F9298B" w:rsidRPr="00F6333B" w:rsidRDefault="00F9298B" w:rsidP="00F9298B">
      <w:pPr>
        <w:spacing w:line="247" w:lineRule="auto"/>
        <w:rPr>
          <w:rFonts w:eastAsia="Times New Roman"/>
          <w:kern w:val="0"/>
          <w:sz w:val="21"/>
          <w:szCs w:val="21"/>
        </w:rPr>
      </w:pPr>
      <w:r w:rsidRPr="00F6333B">
        <w:rPr>
          <w:rFonts w:eastAsia="Times New Roman"/>
          <w:kern w:val="0"/>
          <w:sz w:val="21"/>
          <w:szCs w:val="21"/>
        </w:rPr>
        <w:t>1. How can you actively reflect Christ's likeness in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allow the Spirit to transform your character more fully?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transformation into Christ's likeness is a gradual process rather than instantaneous? </w:t>
      </w:r>
    </w:p>
    <w:p w14:paraId="279ADFBD" w14:textId="77777777" w:rsidR="00B94012" w:rsidRDefault="00F9298B" w:rsidP="00F9298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40A47FE" w14:textId="77777777" w:rsidR="00B94012" w:rsidRDefault="00B94012">
      <w:pPr>
        <w:spacing w:after="0" w:line="240" w:lineRule="auto"/>
        <w:rPr>
          <w:rFonts w:eastAsia="Times New Roman"/>
          <w:b/>
          <w:bCs/>
          <w:kern w:val="0"/>
          <w:sz w:val="21"/>
          <w:szCs w:val="21"/>
        </w:rPr>
      </w:pPr>
      <w:r>
        <w:rPr>
          <w:rFonts w:eastAsia="Times New Roman"/>
          <w:b/>
          <w:bCs/>
          <w:kern w:val="0"/>
          <w:sz w:val="21"/>
          <w:szCs w:val="21"/>
        </w:rPr>
        <w:br w:type="page"/>
      </w:r>
    </w:p>
    <w:p w14:paraId="286C9854" w14:textId="77777777" w:rsidR="00B94012" w:rsidRDefault="00B94012" w:rsidP="00F9298B">
      <w:pPr>
        <w:spacing w:line="247" w:lineRule="auto"/>
        <w:rPr>
          <w:rFonts w:eastAsia="Times New Roman"/>
          <w:b/>
          <w:bCs/>
          <w:kern w:val="0"/>
          <w:sz w:val="21"/>
          <w:szCs w:val="21"/>
        </w:rPr>
      </w:pPr>
    </w:p>
    <w:p w14:paraId="2C382214" w14:textId="7978C00C" w:rsidR="00F9298B" w:rsidRPr="00F6333B" w:rsidRDefault="00F9298B" w:rsidP="00F9298B">
      <w:pPr>
        <w:spacing w:line="247" w:lineRule="auto"/>
        <w:rPr>
          <w:rFonts w:eastAsia="Times New Roman"/>
          <w:kern w:val="0"/>
          <w:sz w:val="21"/>
          <w:szCs w:val="21"/>
        </w:rPr>
      </w:pPr>
      <w:r w:rsidRPr="00F6333B">
        <w:rPr>
          <w:rFonts w:eastAsia="Times New Roman"/>
          <w:b/>
          <w:bCs/>
          <w:kern w:val="0"/>
          <w:sz w:val="21"/>
          <w:szCs w:val="21"/>
        </w:rPr>
        <w:t>The Ever-Increasing Glory</w:t>
      </w:r>
    </w:p>
    <w:p w14:paraId="00802A31" w14:textId="77777777" w:rsidR="00F9298B" w:rsidRPr="00F6333B" w:rsidRDefault="00F9298B" w:rsidP="00F9298B">
      <w:pPr>
        <w:spacing w:line="247" w:lineRule="auto"/>
        <w:rPr>
          <w:rFonts w:eastAsia="Times New Roman"/>
          <w:kern w:val="0"/>
          <w:sz w:val="21"/>
          <w:szCs w:val="21"/>
        </w:rPr>
      </w:pPr>
      <w:r w:rsidRPr="00F6333B">
        <w:rPr>
          <w:rFonts w:eastAsia="Times New Roman"/>
          <w:kern w:val="0"/>
          <w:sz w:val="21"/>
          <w:szCs w:val="21"/>
        </w:rPr>
        <w:t>Paul speaks of an "ever-increasing glory" in 2 Corinthians 3:18, highlighting the continuous growth and transformation in the life of a believer. This journey is not static but dynamic, as we are continually being renewed and refined by the Spirit. Embrace this process, knowing that God is at work in you, shaping you for His purposes.</w:t>
      </w:r>
    </w:p>
    <w:p w14:paraId="4FDF53DF" w14:textId="77777777" w:rsidR="00F9298B" w:rsidRPr="00F6333B" w:rsidRDefault="00F9298B" w:rsidP="00F9298B">
      <w:pPr>
        <w:spacing w:line="247" w:lineRule="auto"/>
        <w:rPr>
          <w:rFonts w:eastAsia="Times New Roman"/>
          <w:kern w:val="0"/>
          <w:sz w:val="21"/>
          <w:szCs w:val="21"/>
        </w:rPr>
      </w:pPr>
      <w:r w:rsidRPr="00F6333B">
        <w:rPr>
          <w:rFonts w:eastAsia="Times New Roman"/>
          <w:kern w:val="0"/>
          <w:sz w:val="21"/>
          <w:szCs w:val="21"/>
        </w:rPr>
        <w:t>1. How can you reflect God's glory in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experience ever-increasing glory in your spiritual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transformation into Christ's likeness is a gradual process? </w:t>
      </w:r>
    </w:p>
    <w:p w14:paraId="45A16316" w14:textId="77777777" w:rsidR="00F9298B" w:rsidRPr="00F6333B" w:rsidRDefault="00F9298B" w:rsidP="00F9298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Ministry of the Spirit</w:t>
      </w:r>
    </w:p>
    <w:p w14:paraId="5B631676" w14:textId="77777777" w:rsidR="00F9298B" w:rsidRPr="00F6333B" w:rsidRDefault="00F9298B" w:rsidP="00F9298B">
      <w:pPr>
        <w:spacing w:line="247" w:lineRule="auto"/>
        <w:rPr>
          <w:rFonts w:eastAsia="Times New Roman"/>
          <w:kern w:val="0"/>
          <w:sz w:val="21"/>
          <w:szCs w:val="21"/>
        </w:rPr>
      </w:pPr>
      <w:r w:rsidRPr="00F6333B">
        <w:rPr>
          <w:rFonts w:eastAsia="Times New Roman"/>
          <w:kern w:val="0"/>
          <w:sz w:val="21"/>
          <w:szCs w:val="21"/>
        </w:rPr>
        <w:t>Finally, 2 Corinthians 3 reminds us of the ministry of the Spirit, who empowers and equips us for service. As we rely on the Spirit, we are enabled to fulfill the Great Commission and share the love of Christ with the world. Be open to the Spirit's leading and be ready to serve wherever He calls, trusting that He will provide all that you need to accomplish His work.</w:t>
      </w:r>
    </w:p>
    <w:p w14:paraId="0361940C" w14:textId="77777777" w:rsidR="00F9298B" w:rsidRPr="001B37DC" w:rsidRDefault="00F9298B" w:rsidP="00F9298B">
      <w:pPr>
        <w:spacing w:line="247" w:lineRule="auto"/>
        <w:rPr>
          <w:rFonts w:eastAsia="Times New Roman"/>
          <w:kern w:val="0"/>
          <w:sz w:val="21"/>
          <w:szCs w:val="21"/>
        </w:rPr>
      </w:pPr>
      <w:r w:rsidRPr="00F6333B">
        <w:rPr>
          <w:rFonts w:eastAsia="Times New Roman"/>
          <w:kern w:val="0"/>
          <w:sz w:val="21"/>
          <w:szCs w:val="21"/>
        </w:rPr>
        <w:t>1. How can you apply the freedom of the Spirit in your daily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Spirit's ministry is described as more glorious than the old covenant?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reflect the Spirit's transformative power in your community?</w:t>
      </w:r>
      <w:r w:rsidRPr="001B37DC">
        <w:br w:type="page"/>
      </w:r>
    </w:p>
    <w:p w14:paraId="51794868" w14:textId="77777777" w:rsidR="00F9298B" w:rsidRPr="00F9298B" w:rsidRDefault="00F9298B" w:rsidP="00F9298B">
      <w:pPr>
        <w:spacing w:line="247" w:lineRule="auto"/>
        <w:jc w:val="center"/>
        <w:outlineLvl w:val="0"/>
        <w:rPr>
          <w:rFonts w:eastAsia="Times New Roman"/>
          <w:b/>
          <w:bCs/>
          <w:kern w:val="36"/>
          <w:sz w:val="32"/>
          <w:szCs w:val="32"/>
        </w:rPr>
      </w:pPr>
      <w:r w:rsidRPr="00F9298B">
        <w:rPr>
          <w:rFonts w:eastAsia="Times New Roman"/>
          <w:b/>
          <w:bCs/>
          <w:kern w:val="36"/>
          <w:sz w:val="32"/>
          <w:szCs w:val="32"/>
        </w:rPr>
        <w:t>2 Corinthians 4 Teaching Points and Bible Study Questions</w:t>
      </w:r>
    </w:p>
    <w:p w14:paraId="34DB9287" w14:textId="691C8DAE" w:rsidR="00F9298B" w:rsidRPr="00F6333B" w:rsidRDefault="00F9298B" w:rsidP="00F9298B">
      <w:pPr>
        <w:spacing w:line="247" w:lineRule="auto"/>
        <w:rPr>
          <w:rFonts w:eastAsia="Times New Roman"/>
          <w:kern w:val="0"/>
          <w:sz w:val="21"/>
          <w:szCs w:val="21"/>
        </w:rPr>
      </w:pPr>
      <w:r w:rsidRPr="00F6333B">
        <w:rPr>
          <w:rFonts w:eastAsia="Times New Roman"/>
          <w:b/>
          <w:bCs/>
          <w:kern w:val="0"/>
          <w:sz w:val="21"/>
          <w:szCs w:val="21"/>
        </w:rPr>
        <w:t>Embrace the Ministry of Mercy</w:t>
      </w:r>
    </w:p>
    <w:p w14:paraId="6691093A" w14:textId="77777777" w:rsidR="00F9298B" w:rsidRPr="00F6333B" w:rsidRDefault="00F9298B" w:rsidP="00F9298B">
      <w:pPr>
        <w:spacing w:line="247" w:lineRule="auto"/>
        <w:rPr>
          <w:rFonts w:eastAsia="Times New Roman"/>
          <w:kern w:val="0"/>
          <w:sz w:val="21"/>
          <w:szCs w:val="21"/>
        </w:rPr>
      </w:pPr>
      <w:r w:rsidRPr="00F6333B">
        <w:rPr>
          <w:rFonts w:eastAsia="Times New Roman"/>
          <w:kern w:val="0"/>
          <w:sz w:val="21"/>
          <w:szCs w:val="21"/>
        </w:rPr>
        <w:t>In 2 Corinthians 4:1, Paul reminds us, "Therefore, since we have this ministry through the mercy of God, we do not lose heart." This verse encourages us to recognize that our calling is a gift of mercy. When we understand that our ministry is not earned but given, it becomes easier to persevere through challenges. Embrace this mercy and let it fuel your passion to serve others with joy and resilience.</w:t>
      </w:r>
    </w:p>
    <w:p w14:paraId="651BDB26" w14:textId="77777777" w:rsidR="00F9298B" w:rsidRPr="00F6333B" w:rsidRDefault="00F9298B" w:rsidP="00F9298B">
      <w:pPr>
        <w:spacing w:line="247" w:lineRule="auto"/>
        <w:rPr>
          <w:rFonts w:eastAsia="Times New Roman"/>
          <w:kern w:val="0"/>
          <w:sz w:val="21"/>
          <w:szCs w:val="21"/>
        </w:rPr>
      </w:pPr>
      <w:r w:rsidRPr="00F6333B">
        <w:rPr>
          <w:rFonts w:eastAsia="Times New Roman"/>
          <w:kern w:val="0"/>
          <w:sz w:val="21"/>
          <w:szCs w:val="21"/>
        </w:rPr>
        <w:t>1. How can you actively show mercy in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embracing mercy is essential in your personal ministry?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cultivate a heart of mercy? </w:t>
      </w:r>
    </w:p>
    <w:p w14:paraId="78B31BEA" w14:textId="77777777" w:rsidR="00F9298B" w:rsidRPr="00F6333B" w:rsidRDefault="00F9298B" w:rsidP="00F9298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Reject Deception and Embrace Truth</w:t>
      </w:r>
    </w:p>
    <w:p w14:paraId="0A42DB6B" w14:textId="77777777" w:rsidR="00F9298B" w:rsidRPr="00F6333B" w:rsidRDefault="00F9298B" w:rsidP="00F9298B">
      <w:pPr>
        <w:spacing w:line="247" w:lineRule="auto"/>
        <w:rPr>
          <w:rFonts w:eastAsia="Times New Roman"/>
          <w:kern w:val="0"/>
          <w:sz w:val="21"/>
          <w:szCs w:val="21"/>
        </w:rPr>
      </w:pPr>
      <w:r w:rsidRPr="00F6333B">
        <w:rPr>
          <w:rFonts w:eastAsia="Times New Roman"/>
          <w:kern w:val="0"/>
          <w:sz w:val="21"/>
          <w:szCs w:val="21"/>
        </w:rPr>
        <w:t>Paul emphasizes in verse 2, "We have renounced secret and shameful ways; we do not practice deceit, nor do we distort the word of God." As followers of Christ, we are called to live transparently and truthfully. By rejecting deceit and embracing the truth of Scripture, we can stand firm in our faith and be a light to those around us. Let your life be a testament to the power of living in truth.</w:t>
      </w:r>
    </w:p>
    <w:p w14:paraId="41E851A4" w14:textId="77777777" w:rsidR="00F9298B" w:rsidRPr="00F6333B" w:rsidRDefault="00F9298B" w:rsidP="00F9298B">
      <w:pPr>
        <w:spacing w:line="247" w:lineRule="auto"/>
        <w:rPr>
          <w:rFonts w:eastAsia="Times New Roman"/>
          <w:kern w:val="0"/>
          <w:sz w:val="21"/>
          <w:szCs w:val="21"/>
        </w:rPr>
      </w:pPr>
      <w:r w:rsidRPr="00F6333B">
        <w:rPr>
          <w:rFonts w:eastAsia="Times New Roman"/>
          <w:kern w:val="0"/>
          <w:sz w:val="21"/>
          <w:szCs w:val="21"/>
        </w:rPr>
        <w:t>1. How can you actively reject deception in your daily interactions and embrace truth in your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embracing truth is essential for personal growth and spiritual integrity?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truth guides your decisions and actions? </w:t>
      </w:r>
    </w:p>
    <w:p w14:paraId="0E99AA40" w14:textId="77777777" w:rsidR="00B94012" w:rsidRDefault="00F9298B" w:rsidP="00F9298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1AADEA2" w14:textId="77777777" w:rsidR="00B94012" w:rsidRDefault="00B94012">
      <w:pPr>
        <w:spacing w:after="0" w:line="240" w:lineRule="auto"/>
        <w:rPr>
          <w:rFonts w:eastAsia="Times New Roman"/>
          <w:b/>
          <w:bCs/>
          <w:kern w:val="0"/>
          <w:sz w:val="21"/>
          <w:szCs w:val="21"/>
        </w:rPr>
      </w:pPr>
      <w:r>
        <w:rPr>
          <w:rFonts w:eastAsia="Times New Roman"/>
          <w:b/>
          <w:bCs/>
          <w:kern w:val="0"/>
          <w:sz w:val="21"/>
          <w:szCs w:val="21"/>
        </w:rPr>
        <w:br w:type="page"/>
      </w:r>
    </w:p>
    <w:p w14:paraId="0AD53227" w14:textId="77777777" w:rsidR="00B94012" w:rsidRDefault="00B94012" w:rsidP="00F9298B">
      <w:pPr>
        <w:spacing w:line="247" w:lineRule="auto"/>
        <w:rPr>
          <w:rFonts w:eastAsia="Times New Roman"/>
          <w:b/>
          <w:bCs/>
          <w:kern w:val="0"/>
          <w:sz w:val="21"/>
          <w:szCs w:val="21"/>
        </w:rPr>
      </w:pPr>
    </w:p>
    <w:p w14:paraId="0890DC25" w14:textId="132B9A90" w:rsidR="00F9298B" w:rsidRPr="00F6333B" w:rsidRDefault="00F9298B" w:rsidP="00F9298B">
      <w:pPr>
        <w:spacing w:line="247" w:lineRule="auto"/>
        <w:rPr>
          <w:rFonts w:eastAsia="Times New Roman"/>
          <w:kern w:val="0"/>
          <w:sz w:val="21"/>
          <w:szCs w:val="21"/>
        </w:rPr>
      </w:pPr>
      <w:r w:rsidRPr="00F6333B">
        <w:rPr>
          <w:rFonts w:eastAsia="Times New Roman"/>
          <w:b/>
          <w:bCs/>
          <w:kern w:val="0"/>
          <w:sz w:val="21"/>
          <w:szCs w:val="21"/>
        </w:rPr>
        <w:t>Shine the Light of the Gospel</w:t>
      </w:r>
    </w:p>
    <w:p w14:paraId="385A2992" w14:textId="77777777" w:rsidR="00F9298B" w:rsidRPr="00F6333B" w:rsidRDefault="00F9298B" w:rsidP="00F9298B">
      <w:pPr>
        <w:spacing w:line="247" w:lineRule="auto"/>
        <w:rPr>
          <w:rFonts w:eastAsia="Times New Roman"/>
          <w:kern w:val="0"/>
          <w:sz w:val="21"/>
          <w:szCs w:val="21"/>
        </w:rPr>
      </w:pPr>
      <w:r w:rsidRPr="00F6333B">
        <w:rPr>
          <w:rFonts w:eastAsia="Times New Roman"/>
          <w:kern w:val="0"/>
          <w:sz w:val="21"/>
          <w:szCs w:val="21"/>
        </w:rPr>
        <w:t>Verse 4 speaks of the "god of this age" blinding the minds of unbelievers. Our mission is to shine the light of the Gospel, revealing the glory of Christ. "For God, who said, 'Let light shine out of darkness,' made His light shine in our hearts" (verse 6). Be a beacon of hope and truth, illuminating the path to salvation for those who are lost.</w:t>
      </w:r>
    </w:p>
    <w:p w14:paraId="75F98D5E" w14:textId="77777777" w:rsidR="00F9298B" w:rsidRPr="00F6333B" w:rsidRDefault="00F9298B" w:rsidP="00F9298B">
      <w:pPr>
        <w:spacing w:line="247" w:lineRule="auto"/>
        <w:rPr>
          <w:rFonts w:eastAsia="Times New Roman"/>
          <w:kern w:val="0"/>
          <w:sz w:val="21"/>
          <w:szCs w:val="21"/>
        </w:rPr>
      </w:pPr>
      <w:r w:rsidRPr="00F6333B">
        <w:rPr>
          <w:rFonts w:eastAsia="Times New Roman"/>
          <w:kern w:val="0"/>
          <w:sz w:val="21"/>
          <w:szCs w:val="21"/>
        </w:rPr>
        <w:t>1. How can you actively shine the light of the Gospel in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reflect God's light despite facing personal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the Gospel's light remains visible in your community? </w:t>
      </w:r>
    </w:p>
    <w:p w14:paraId="01B14C5C" w14:textId="77777777" w:rsidR="00F9298B" w:rsidRPr="00F6333B" w:rsidRDefault="00F9298B" w:rsidP="00F9298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Treasure in Jars of Clay</w:t>
      </w:r>
    </w:p>
    <w:p w14:paraId="09CB069E" w14:textId="77777777" w:rsidR="00F9298B" w:rsidRPr="00F6333B" w:rsidRDefault="00F9298B" w:rsidP="00F9298B">
      <w:pPr>
        <w:spacing w:line="247" w:lineRule="auto"/>
        <w:rPr>
          <w:rFonts w:eastAsia="Times New Roman"/>
          <w:kern w:val="0"/>
          <w:sz w:val="21"/>
          <w:szCs w:val="21"/>
        </w:rPr>
      </w:pPr>
      <w:r w:rsidRPr="00F6333B">
        <w:rPr>
          <w:rFonts w:eastAsia="Times New Roman"/>
          <w:kern w:val="0"/>
          <w:sz w:val="21"/>
          <w:szCs w:val="21"/>
        </w:rPr>
        <w:t>In verse 7, Paul describes us as "jars of clay" holding a great treasure. This imagery reminds us of our human frailty and the incredible power of God within us. Our weaknesses highlight His strength, and our imperfections magnify His glory. Embrace your humanity, knowing that God's power is made perfect in your weakness.</w:t>
      </w:r>
    </w:p>
    <w:p w14:paraId="4CC9A0C9" w14:textId="77777777" w:rsidR="00F9298B" w:rsidRPr="00F6333B" w:rsidRDefault="00F9298B" w:rsidP="00F9298B">
      <w:pPr>
        <w:spacing w:line="247" w:lineRule="auto"/>
        <w:rPr>
          <w:rFonts w:eastAsia="Times New Roman"/>
          <w:kern w:val="0"/>
          <w:sz w:val="21"/>
          <w:szCs w:val="21"/>
        </w:rPr>
      </w:pPr>
      <w:r w:rsidRPr="00F6333B">
        <w:rPr>
          <w:rFonts w:eastAsia="Times New Roman"/>
          <w:kern w:val="0"/>
          <w:sz w:val="21"/>
          <w:szCs w:val="21"/>
        </w:rPr>
        <w:t>1. How can recognizing our "jars of clay" nature impact your daily interactions and self-perception?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chooses to place His treasure in fragile vessels like us?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reveal God's power through your weaknesses? </w:t>
      </w:r>
    </w:p>
    <w:p w14:paraId="660355EC" w14:textId="77777777" w:rsidR="00B94012" w:rsidRDefault="00F9298B" w:rsidP="00F9298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157213A" w14:textId="77777777" w:rsidR="00B94012" w:rsidRDefault="00B94012">
      <w:pPr>
        <w:spacing w:after="0" w:line="240" w:lineRule="auto"/>
        <w:rPr>
          <w:rFonts w:eastAsia="Times New Roman"/>
          <w:b/>
          <w:bCs/>
          <w:kern w:val="0"/>
          <w:sz w:val="21"/>
          <w:szCs w:val="21"/>
        </w:rPr>
      </w:pPr>
      <w:r>
        <w:rPr>
          <w:rFonts w:eastAsia="Times New Roman"/>
          <w:b/>
          <w:bCs/>
          <w:kern w:val="0"/>
          <w:sz w:val="21"/>
          <w:szCs w:val="21"/>
        </w:rPr>
        <w:br w:type="page"/>
      </w:r>
    </w:p>
    <w:p w14:paraId="3FE9797F" w14:textId="77777777" w:rsidR="00B94012" w:rsidRDefault="00B94012" w:rsidP="00F9298B">
      <w:pPr>
        <w:spacing w:line="247" w:lineRule="auto"/>
        <w:rPr>
          <w:rFonts w:eastAsia="Times New Roman"/>
          <w:b/>
          <w:bCs/>
          <w:kern w:val="0"/>
          <w:sz w:val="21"/>
          <w:szCs w:val="21"/>
        </w:rPr>
      </w:pPr>
    </w:p>
    <w:p w14:paraId="6E2A1121" w14:textId="26A26AD7" w:rsidR="00F9298B" w:rsidRPr="00F6333B" w:rsidRDefault="00F9298B" w:rsidP="00F9298B">
      <w:pPr>
        <w:spacing w:line="247" w:lineRule="auto"/>
        <w:rPr>
          <w:rFonts w:eastAsia="Times New Roman"/>
          <w:kern w:val="0"/>
          <w:sz w:val="21"/>
          <w:szCs w:val="21"/>
        </w:rPr>
      </w:pPr>
      <w:r w:rsidRPr="00F6333B">
        <w:rPr>
          <w:rFonts w:eastAsia="Times New Roman"/>
          <w:b/>
          <w:bCs/>
          <w:kern w:val="0"/>
          <w:sz w:val="21"/>
          <w:szCs w:val="21"/>
        </w:rPr>
        <w:t>Persevere Through Trials</w:t>
      </w:r>
    </w:p>
    <w:p w14:paraId="5EE012E7" w14:textId="77777777" w:rsidR="00F9298B" w:rsidRPr="00F6333B" w:rsidRDefault="00F9298B" w:rsidP="00F9298B">
      <w:pPr>
        <w:spacing w:line="247" w:lineRule="auto"/>
        <w:rPr>
          <w:rFonts w:eastAsia="Times New Roman"/>
          <w:kern w:val="0"/>
          <w:sz w:val="21"/>
          <w:szCs w:val="21"/>
        </w:rPr>
      </w:pPr>
      <w:r w:rsidRPr="00F6333B">
        <w:rPr>
          <w:rFonts w:eastAsia="Times New Roman"/>
          <w:kern w:val="0"/>
          <w:sz w:val="21"/>
          <w:szCs w:val="21"/>
        </w:rPr>
        <w:t>Paul speaks candidly about the trials he faces, yet he remains undeterred. "We are hard pressed on all sides, but not crushed; perplexed, but not in despair" (verse 8). Life's challenges are inevitable, but with faith, we can persevere. Trust in God's strength to carry you through every trial, knowing that He is with you every step of the way.</w:t>
      </w:r>
    </w:p>
    <w:p w14:paraId="4C037C04" w14:textId="77777777" w:rsidR="00B94012" w:rsidRDefault="00F9298B" w:rsidP="00F9298B">
      <w:pPr>
        <w:spacing w:line="247" w:lineRule="auto"/>
      </w:pPr>
      <w:r w:rsidRPr="00F6333B">
        <w:rPr>
          <w:rFonts w:eastAsia="Times New Roman"/>
          <w:kern w:val="0"/>
          <w:sz w:val="21"/>
          <w:szCs w:val="21"/>
        </w:rPr>
        <w:t>1. How can you find strength to persevere through trials by focusing on unseen, eternal things?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renew your inner self daily amidst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 you think enduring trials can lead to a greater appreciation of God's power in your life?</w:t>
      </w:r>
    </w:p>
    <w:p w14:paraId="604A4126" w14:textId="4D8D97C0" w:rsidR="00F9298B" w:rsidRPr="00F6333B" w:rsidRDefault="00F9298B" w:rsidP="00F9298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Carry the Death and Life of Jesus</w:t>
      </w:r>
    </w:p>
    <w:p w14:paraId="1BB22832" w14:textId="77777777" w:rsidR="00F9298B" w:rsidRPr="00F6333B" w:rsidRDefault="00F9298B" w:rsidP="00F9298B">
      <w:pPr>
        <w:spacing w:line="247" w:lineRule="auto"/>
        <w:rPr>
          <w:rFonts w:eastAsia="Times New Roman"/>
          <w:kern w:val="0"/>
          <w:sz w:val="21"/>
          <w:szCs w:val="21"/>
        </w:rPr>
      </w:pPr>
      <w:r w:rsidRPr="00F6333B">
        <w:rPr>
          <w:rFonts w:eastAsia="Times New Roman"/>
          <w:kern w:val="0"/>
          <w:sz w:val="21"/>
          <w:szCs w:val="21"/>
        </w:rPr>
        <w:t>Verse 10 reminds us that we "always carry around in our body the death of Jesus, so that the life of Jesus may also be revealed in our body." This paradox of death and life is central to our faith. By dying to ourselves and living for Christ, we reveal His life to the world. Let your life be a testament to the transformative power of the Gospel.</w:t>
      </w:r>
    </w:p>
    <w:p w14:paraId="1CBCD464" w14:textId="77777777" w:rsidR="00F9298B" w:rsidRPr="00F6333B" w:rsidRDefault="00F9298B" w:rsidP="00F9298B">
      <w:pPr>
        <w:spacing w:line="247" w:lineRule="auto"/>
        <w:rPr>
          <w:rFonts w:eastAsia="Times New Roman"/>
          <w:kern w:val="0"/>
          <w:sz w:val="21"/>
          <w:szCs w:val="21"/>
        </w:rPr>
      </w:pPr>
      <w:r w:rsidRPr="00F6333B">
        <w:rPr>
          <w:rFonts w:eastAsia="Times New Roman"/>
          <w:kern w:val="0"/>
          <w:sz w:val="21"/>
          <w:szCs w:val="21"/>
        </w:rPr>
        <w:t>1. How can you practically carry the death and life of Jesus in your daily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carrying Jesus' life impacts your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reflect Jesus' life in moments of personal struggle? </w:t>
      </w:r>
    </w:p>
    <w:p w14:paraId="32669CA7" w14:textId="77777777" w:rsidR="00B94012" w:rsidRDefault="00F9298B" w:rsidP="00F9298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B17FD02" w14:textId="77777777" w:rsidR="00B94012" w:rsidRDefault="00B94012">
      <w:pPr>
        <w:spacing w:after="0" w:line="240" w:lineRule="auto"/>
        <w:rPr>
          <w:rFonts w:eastAsia="Times New Roman"/>
          <w:b/>
          <w:bCs/>
          <w:kern w:val="0"/>
          <w:sz w:val="21"/>
          <w:szCs w:val="21"/>
        </w:rPr>
      </w:pPr>
      <w:r>
        <w:rPr>
          <w:rFonts w:eastAsia="Times New Roman"/>
          <w:b/>
          <w:bCs/>
          <w:kern w:val="0"/>
          <w:sz w:val="21"/>
          <w:szCs w:val="21"/>
        </w:rPr>
        <w:br w:type="page"/>
      </w:r>
    </w:p>
    <w:p w14:paraId="4020AB60" w14:textId="77777777" w:rsidR="00B94012" w:rsidRDefault="00B94012" w:rsidP="00B94012">
      <w:pPr>
        <w:spacing w:line="240" w:lineRule="auto"/>
        <w:rPr>
          <w:rFonts w:eastAsia="Times New Roman"/>
          <w:b/>
          <w:bCs/>
          <w:kern w:val="0"/>
          <w:sz w:val="21"/>
          <w:szCs w:val="21"/>
        </w:rPr>
      </w:pPr>
    </w:p>
    <w:p w14:paraId="132CCC15" w14:textId="22520899" w:rsidR="00F9298B" w:rsidRPr="00B94012" w:rsidRDefault="00F9298B" w:rsidP="00B94012">
      <w:pPr>
        <w:spacing w:line="240" w:lineRule="auto"/>
        <w:rPr>
          <w:rFonts w:eastAsia="Times New Roman"/>
          <w:b/>
          <w:bCs/>
          <w:kern w:val="0"/>
          <w:sz w:val="21"/>
          <w:szCs w:val="21"/>
        </w:rPr>
      </w:pPr>
      <w:r w:rsidRPr="00F6333B">
        <w:rPr>
          <w:rFonts w:eastAsia="Times New Roman"/>
          <w:b/>
          <w:bCs/>
          <w:kern w:val="0"/>
          <w:sz w:val="21"/>
          <w:szCs w:val="21"/>
        </w:rPr>
        <w:t>Speak with the Spirit of Faith</w:t>
      </w:r>
    </w:p>
    <w:p w14:paraId="389E0D9B" w14:textId="77777777" w:rsidR="00F9298B" w:rsidRPr="00F6333B" w:rsidRDefault="00F9298B" w:rsidP="00F9298B">
      <w:pPr>
        <w:spacing w:line="247" w:lineRule="auto"/>
        <w:rPr>
          <w:rFonts w:eastAsia="Times New Roman"/>
          <w:kern w:val="0"/>
          <w:sz w:val="21"/>
          <w:szCs w:val="21"/>
        </w:rPr>
      </w:pPr>
      <w:r w:rsidRPr="00F6333B">
        <w:rPr>
          <w:rFonts w:eastAsia="Times New Roman"/>
          <w:kern w:val="0"/>
          <w:sz w:val="21"/>
          <w:szCs w:val="21"/>
        </w:rPr>
        <w:t xml:space="preserve">Paul declares in verse 13, "I believed; </w:t>
      </w:r>
      <w:proofErr w:type="gramStart"/>
      <w:r w:rsidRPr="00F6333B">
        <w:rPr>
          <w:rFonts w:eastAsia="Times New Roman"/>
          <w:kern w:val="0"/>
          <w:sz w:val="21"/>
          <w:szCs w:val="21"/>
        </w:rPr>
        <w:t>therefore</w:t>
      </w:r>
      <w:proofErr w:type="gramEnd"/>
      <w:r w:rsidRPr="00F6333B">
        <w:rPr>
          <w:rFonts w:eastAsia="Times New Roman"/>
          <w:kern w:val="0"/>
          <w:sz w:val="21"/>
          <w:szCs w:val="21"/>
        </w:rPr>
        <w:t xml:space="preserve"> I have spoken." Our faith compels us to speak boldly about the hope we have in Christ. Let the Spirit of faith guide your words, sharing the truth of the Gospel with confidence and love. Your testimony can inspire others to seek the same hope and salvation.</w:t>
      </w:r>
    </w:p>
    <w:p w14:paraId="227CD431" w14:textId="77777777" w:rsidR="00F9298B" w:rsidRPr="00F6333B" w:rsidRDefault="00F9298B" w:rsidP="00F9298B">
      <w:pPr>
        <w:spacing w:line="247" w:lineRule="auto"/>
        <w:rPr>
          <w:rFonts w:eastAsia="Times New Roman"/>
          <w:kern w:val="0"/>
          <w:sz w:val="21"/>
          <w:szCs w:val="21"/>
        </w:rPr>
      </w:pPr>
      <w:r w:rsidRPr="00F6333B">
        <w:rPr>
          <w:rFonts w:eastAsia="Times New Roman"/>
          <w:kern w:val="0"/>
          <w:sz w:val="21"/>
          <w:szCs w:val="21"/>
        </w:rPr>
        <w:t>1. How can you actively speak with the Spirit of Faith in challenging situations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speaking with faith impacts your perspective on daily struggles?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cultivate a Spirit of Faith in your conversations? </w:t>
      </w:r>
    </w:p>
    <w:p w14:paraId="29E53052" w14:textId="77777777" w:rsidR="00F9298B" w:rsidRPr="00F6333B" w:rsidRDefault="00F9298B" w:rsidP="00F9298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Focus on the Eternal</w:t>
      </w:r>
    </w:p>
    <w:p w14:paraId="587B8F6E" w14:textId="77777777" w:rsidR="00F9298B" w:rsidRPr="00F6333B" w:rsidRDefault="00F9298B" w:rsidP="00F9298B">
      <w:pPr>
        <w:spacing w:line="247" w:lineRule="auto"/>
        <w:rPr>
          <w:rFonts w:eastAsia="Times New Roman"/>
          <w:kern w:val="0"/>
          <w:sz w:val="21"/>
          <w:szCs w:val="21"/>
        </w:rPr>
      </w:pPr>
      <w:r w:rsidRPr="00F6333B">
        <w:rPr>
          <w:rFonts w:eastAsia="Times New Roman"/>
          <w:kern w:val="0"/>
          <w:sz w:val="21"/>
          <w:szCs w:val="21"/>
        </w:rPr>
        <w:t>In verse 18, Paul encourages us to "fix our eyes not on what is seen, but on what is unseen." The temporary struggles of this world pale in comparison to the eternal glory that awaits us. Keep your focus on the eternal promises of God, allowing them to guide your decisions and priorities. This eternal perspective will bring peace and purpose to your life.</w:t>
      </w:r>
    </w:p>
    <w:p w14:paraId="173A6068" w14:textId="77777777" w:rsidR="00F9298B" w:rsidRPr="00F6333B" w:rsidRDefault="00F9298B" w:rsidP="00F9298B">
      <w:pPr>
        <w:spacing w:line="247" w:lineRule="auto"/>
        <w:rPr>
          <w:rFonts w:eastAsia="Times New Roman"/>
          <w:kern w:val="0"/>
          <w:sz w:val="21"/>
          <w:szCs w:val="21"/>
        </w:rPr>
      </w:pPr>
      <w:r w:rsidRPr="00F6333B">
        <w:rPr>
          <w:rFonts w:eastAsia="Times New Roman"/>
          <w:kern w:val="0"/>
          <w:sz w:val="21"/>
          <w:szCs w:val="21"/>
        </w:rPr>
        <w:t>1. How can you shift your daily focus from temporary struggles to eternal values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focusing on the eternal can change your perspective on current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prioritize eternal goals over temporary distractions? </w:t>
      </w:r>
    </w:p>
    <w:p w14:paraId="0BBAAE94" w14:textId="77777777" w:rsidR="00B94012" w:rsidRDefault="00F9298B" w:rsidP="00F9298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F2A8BF1" w14:textId="77777777" w:rsidR="00B94012" w:rsidRDefault="00B94012">
      <w:pPr>
        <w:spacing w:after="0" w:line="240" w:lineRule="auto"/>
        <w:rPr>
          <w:rFonts w:eastAsia="Times New Roman"/>
          <w:b/>
          <w:bCs/>
          <w:kern w:val="0"/>
          <w:sz w:val="21"/>
          <w:szCs w:val="21"/>
        </w:rPr>
      </w:pPr>
      <w:r>
        <w:rPr>
          <w:rFonts w:eastAsia="Times New Roman"/>
          <w:b/>
          <w:bCs/>
          <w:kern w:val="0"/>
          <w:sz w:val="21"/>
          <w:szCs w:val="21"/>
        </w:rPr>
        <w:br w:type="page"/>
      </w:r>
    </w:p>
    <w:p w14:paraId="3A476174" w14:textId="77777777" w:rsidR="00B94012" w:rsidRDefault="00B94012" w:rsidP="00F9298B">
      <w:pPr>
        <w:spacing w:line="247" w:lineRule="auto"/>
        <w:rPr>
          <w:rFonts w:eastAsia="Times New Roman"/>
          <w:b/>
          <w:bCs/>
          <w:kern w:val="0"/>
          <w:sz w:val="21"/>
          <w:szCs w:val="21"/>
        </w:rPr>
      </w:pPr>
    </w:p>
    <w:p w14:paraId="35912968" w14:textId="1E478F0B" w:rsidR="00F9298B" w:rsidRPr="00F6333B" w:rsidRDefault="00F9298B" w:rsidP="00F9298B">
      <w:pPr>
        <w:spacing w:line="247" w:lineRule="auto"/>
        <w:rPr>
          <w:rFonts w:eastAsia="Times New Roman"/>
          <w:kern w:val="0"/>
          <w:sz w:val="21"/>
          <w:szCs w:val="21"/>
        </w:rPr>
      </w:pPr>
      <w:r w:rsidRPr="00F6333B">
        <w:rPr>
          <w:rFonts w:eastAsia="Times New Roman"/>
          <w:b/>
          <w:bCs/>
          <w:kern w:val="0"/>
          <w:sz w:val="21"/>
          <w:szCs w:val="21"/>
        </w:rPr>
        <w:t>Renew Your Inner Self Daily</w:t>
      </w:r>
    </w:p>
    <w:p w14:paraId="1CEE5A64" w14:textId="77777777" w:rsidR="00F9298B" w:rsidRPr="00F6333B" w:rsidRDefault="00F9298B" w:rsidP="00F9298B">
      <w:pPr>
        <w:spacing w:line="247" w:lineRule="auto"/>
        <w:rPr>
          <w:rFonts w:eastAsia="Times New Roman"/>
          <w:kern w:val="0"/>
          <w:sz w:val="21"/>
          <w:szCs w:val="21"/>
        </w:rPr>
      </w:pPr>
      <w:r w:rsidRPr="00F6333B">
        <w:rPr>
          <w:rFonts w:eastAsia="Times New Roman"/>
          <w:kern w:val="0"/>
          <w:sz w:val="21"/>
          <w:szCs w:val="21"/>
        </w:rPr>
        <w:t>Verse 16 offers a powerful reminder: "Though outwardly we are wasting away, yet inwardly we are being renewed day by day." Our physical bodies may age and weaken, but our inner selves can be renewed daily through prayer, Scripture, and communion with God. Prioritize your spiritual growth, allowing God's Word to refresh and strengthen you.</w:t>
      </w:r>
    </w:p>
    <w:p w14:paraId="7F0E7F79" w14:textId="77777777" w:rsidR="00F9298B" w:rsidRPr="00F6333B" w:rsidRDefault="00F9298B" w:rsidP="00F9298B">
      <w:pPr>
        <w:spacing w:line="247" w:lineRule="auto"/>
        <w:rPr>
          <w:rFonts w:eastAsia="Times New Roman"/>
          <w:kern w:val="0"/>
          <w:sz w:val="21"/>
          <w:szCs w:val="21"/>
        </w:rPr>
      </w:pPr>
      <w:r w:rsidRPr="00F6333B">
        <w:rPr>
          <w:rFonts w:eastAsia="Times New Roman"/>
          <w:kern w:val="0"/>
          <w:sz w:val="21"/>
          <w:szCs w:val="21"/>
        </w:rPr>
        <w:t>1. How can you practically renew your inner self daily amidst life's challenges and distractions?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focusing on the unseen is crucial for inner renewal?</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prioritize spiritual growth over temporary concerns? </w:t>
      </w:r>
    </w:p>
    <w:p w14:paraId="6A3D3A4B" w14:textId="77777777" w:rsidR="00F9298B" w:rsidRPr="00F6333B" w:rsidRDefault="00F9298B" w:rsidP="00F9298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Embrace the Weight of Glory</w:t>
      </w:r>
    </w:p>
    <w:p w14:paraId="49F23A78" w14:textId="77777777" w:rsidR="00F9298B" w:rsidRPr="00F6333B" w:rsidRDefault="00F9298B" w:rsidP="00F9298B">
      <w:pPr>
        <w:spacing w:line="247" w:lineRule="auto"/>
        <w:rPr>
          <w:rFonts w:eastAsia="Times New Roman"/>
          <w:kern w:val="0"/>
          <w:sz w:val="21"/>
          <w:szCs w:val="21"/>
        </w:rPr>
      </w:pPr>
      <w:r w:rsidRPr="00F6333B">
        <w:rPr>
          <w:rFonts w:eastAsia="Times New Roman"/>
          <w:kern w:val="0"/>
          <w:sz w:val="21"/>
          <w:szCs w:val="21"/>
        </w:rPr>
        <w:t>Finally, Paul speaks of our "light and momentary troubles" achieving "an eternal glory that far outweighs them all" (verse 17). The challenges we face are temporary, but the glory we will experience in eternity is immeasurable. Embrace this truth, allowing it to inspire hope and perseverance in your journey of faith.</w:t>
      </w:r>
    </w:p>
    <w:p w14:paraId="6CB9E4A8" w14:textId="77777777" w:rsidR="00F9298B" w:rsidRPr="001B37DC" w:rsidRDefault="00F9298B" w:rsidP="00F9298B">
      <w:pPr>
        <w:spacing w:line="247" w:lineRule="auto"/>
        <w:rPr>
          <w:rFonts w:eastAsia="Times New Roman"/>
          <w:kern w:val="0"/>
          <w:sz w:val="21"/>
          <w:szCs w:val="21"/>
        </w:rPr>
      </w:pPr>
      <w:r w:rsidRPr="00F6333B">
        <w:rPr>
          <w:rFonts w:eastAsia="Times New Roman"/>
          <w:kern w:val="0"/>
          <w:sz w:val="21"/>
          <w:szCs w:val="21"/>
        </w:rPr>
        <w:t>1. How can you embrace daily challenges as part of achieving an eternal weight of glory?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focusing on the unseen helps in valuing the weight of glory?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prioritize eternal over temporary in your life?</w:t>
      </w:r>
      <w:r w:rsidRPr="001B37DC">
        <w:br w:type="page"/>
      </w:r>
    </w:p>
    <w:p w14:paraId="328603C8" w14:textId="77777777" w:rsidR="00F9298B" w:rsidRPr="00F9298B" w:rsidRDefault="00F9298B" w:rsidP="00F9298B">
      <w:pPr>
        <w:spacing w:line="247" w:lineRule="auto"/>
        <w:jc w:val="center"/>
        <w:outlineLvl w:val="0"/>
        <w:rPr>
          <w:rFonts w:eastAsia="Times New Roman"/>
          <w:b/>
          <w:bCs/>
          <w:kern w:val="36"/>
          <w:sz w:val="32"/>
          <w:szCs w:val="32"/>
        </w:rPr>
      </w:pPr>
      <w:r w:rsidRPr="00F9298B">
        <w:rPr>
          <w:rFonts w:eastAsia="Times New Roman"/>
          <w:b/>
          <w:bCs/>
          <w:kern w:val="36"/>
          <w:sz w:val="32"/>
          <w:szCs w:val="32"/>
        </w:rPr>
        <w:t>2 Corinthians 5 Teaching Points and Bible Study Questions</w:t>
      </w:r>
    </w:p>
    <w:p w14:paraId="5A4BE825" w14:textId="5F726B6B" w:rsidR="00F9298B" w:rsidRPr="00F6333B" w:rsidRDefault="00F9298B" w:rsidP="00F9298B">
      <w:pPr>
        <w:spacing w:line="247" w:lineRule="auto"/>
        <w:rPr>
          <w:rFonts w:eastAsia="Times New Roman"/>
          <w:kern w:val="0"/>
          <w:sz w:val="21"/>
          <w:szCs w:val="21"/>
        </w:rPr>
      </w:pPr>
      <w:r w:rsidRPr="00F6333B">
        <w:rPr>
          <w:rFonts w:eastAsia="Times New Roman"/>
          <w:b/>
          <w:bCs/>
          <w:kern w:val="0"/>
          <w:sz w:val="21"/>
          <w:szCs w:val="21"/>
        </w:rPr>
        <w:t>Our Earthly Tent is Temporary</w:t>
      </w:r>
    </w:p>
    <w:p w14:paraId="2D15C123" w14:textId="77777777" w:rsidR="00F9298B" w:rsidRPr="00F6333B" w:rsidRDefault="00F9298B" w:rsidP="00F9298B">
      <w:pPr>
        <w:spacing w:line="247" w:lineRule="auto"/>
        <w:rPr>
          <w:rFonts w:eastAsia="Times New Roman"/>
          <w:kern w:val="0"/>
          <w:sz w:val="21"/>
          <w:szCs w:val="21"/>
        </w:rPr>
      </w:pPr>
      <w:r w:rsidRPr="00F6333B">
        <w:rPr>
          <w:rFonts w:eastAsia="Times New Roman"/>
          <w:kern w:val="0"/>
          <w:sz w:val="21"/>
          <w:szCs w:val="21"/>
        </w:rPr>
        <w:t>In 2 Corinthians 5:1, Paul reminds us that "if the earthly tent we live in is destroyed, we have a building from God, an eternal house in heaven, not built by human hands." This verse encourages us to view our physical bodies as temporary dwellings. Just like a tent is not meant to be a permanent home, our earthly lives are fleeting. This perspective helps us prioritize eternal values over temporary pleasures, focusing on what truly matters in the grand scheme of God's plan.</w:t>
      </w:r>
    </w:p>
    <w:p w14:paraId="369F328F" w14:textId="77777777" w:rsidR="00F9298B" w:rsidRPr="00F6333B" w:rsidRDefault="00F9298B" w:rsidP="00F9298B">
      <w:pPr>
        <w:spacing w:line="247" w:lineRule="auto"/>
        <w:rPr>
          <w:rFonts w:eastAsia="Times New Roman"/>
          <w:kern w:val="0"/>
          <w:sz w:val="21"/>
          <w:szCs w:val="21"/>
        </w:rPr>
      </w:pPr>
      <w:r w:rsidRPr="00F6333B">
        <w:rPr>
          <w:rFonts w:eastAsia="Times New Roman"/>
          <w:kern w:val="0"/>
          <w:sz w:val="21"/>
          <w:szCs w:val="21"/>
        </w:rPr>
        <w:t>1. How can recognizing our earthly tent as temporary change your daily priorities and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achieve spiritually, knowing our earthly life is not permanent?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understanding the temporary nature of life influence your relationships and interactions with others? </w:t>
      </w:r>
    </w:p>
    <w:p w14:paraId="14635F6F" w14:textId="77777777" w:rsidR="00F9298B" w:rsidRPr="00F6333B" w:rsidRDefault="00F9298B" w:rsidP="00F9298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Longing for Our Heavenly Home</w:t>
      </w:r>
    </w:p>
    <w:p w14:paraId="4350E3BD" w14:textId="77777777" w:rsidR="00F9298B" w:rsidRPr="00F6333B" w:rsidRDefault="00F9298B" w:rsidP="00F9298B">
      <w:pPr>
        <w:spacing w:line="247" w:lineRule="auto"/>
        <w:rPr>
          <w:rFonts w:eastAsia="Times New Roman"/>
          <w:kern w:val="0"/>
          <w:sz w:val="21"/>
          <w:szCs w:val="21"/>
        </w:rPr>
      </w:pPr>
      <w:r w:rsidRPr="00F6333B">
        <w:rPr>
          <w:rFonts w:eastAsia="Times New Roman"/>
          <w:kern w:val="0"/>
          <w:sz w:val="21"/>
          <w:szCs w:val="21"/>
        </w:rPr>
        <w:t>Paul expresses a deep yearning for our heavenly dwelling in 2 Corinthians 5:2, where he writes, "Meanwhile we groan, longing to be clothed with our heavenly dwelling." This longing is a natural part of our spiritual journey, reminding us that our true citizenship is in heaven. Embrace this longing as a motivator to live a life that reflects the values of our eternal home, keeping our eyes fixed on the promises of God.</w:t>
      </w:r>
    </w:p>
    <w:p w14:paraId="113DAF44" w14:textId="77777777" w:rsidR="00F9298B" w:rsidRPr="00F6333B" w:rsidRDefault="00F9298B" w:rsidP="00F9298B">
      <w:pPr>
        <w:spacing w:line="247" w:lineRule="auto"/>
        <w:rPr>
          <w:rFonts w:eastAsia="Times New Roman"/>
          <w:kern w:val="0"/>
          <w:sz w:val="21"/>
          <w:szCs w:val="21"/>
        </w:rPr>
      </w:pPr>
      <w:r w:rsidRPr="00F6333B">
        <w:rPr>
          <w:rFonts w:eastAsia="Times New Roman"/>
          <w:kern w:val="0"/>
          <w:sz w:val="21"/>
          <w:szCs w:val="21"/>
        </w:rPr>
        <w:t>1. How can longing for our heavenly home influence your daily decisions and priorities?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experience in your heavenly home that impacts your life now?</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focusing on eternity help you handle current challenges and uncertainties? </w:t>
      </w:r>
    </w:p>
    <w:p w14:paraId="7C82FABC" w14:textId="77777777" w:rsidR="00B94012" w:rsidRDefault="00F9298B" w:rsidP="00F9298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09DCAE8" w14:textId="77777777" w:rsidR="00B94012" w:rsidRDefault="00B94012">
      <w:pPr>
        <w:spacing w:after="0" w:line="240" w:lineRule="auto"/>
        <w:rPr>
          <w:rFonts w:eastAsia="Times New Roman"/>
          <w:b/>
          <w:bCs/>
          <w:kern w:val="0"/>
          <w:sz w:val="21"/>
          <w:szCs w:val="21"/>
        </w:rPr>
      </w:pPr>
      <w:r>
        <w:rPr>
          <w:rFonts w:eastAsia="Times New Roman"/>
          <w:b/>
          <w:bCs/>
          <w:kern w:val="0"/>
          <w:sz w:val="21"/>
          <w:szCs w:val="21"/>
        </w:rPr>
        <w:br w:type="page"/>
      </w:r>
    </w:p>
    <w:p w14:paraId="474E56B1" w14:textId="77777777" w:rsidR="00B94012" w:rsidRDefault="00B94012" w:rsidP="00F9298B">
      <w:pPr>
        <w:spacing w:line="247" w:lineRule="auto"/>
        <w:rPr>
          <w:rFonts w:eastAsia="Times New Roman"/>
          <w:b/>
          <w:bCs/>
          <w:kern w:val="0"/>
          <w:sz w:val="21"/>
          <w:szCs w:val="21"/>
        </w:rPr>
      </w:pPr>
    </w:p>
    <w:p w14:paraId="067982DF" w14:textId="107DDB2F" w:rsidR="00F9298B" w:rsidRPr="00F6333B" w:rsidRDefault="00F9298B" w:rsidP="00F9298B">
      <w:pPr>
        <w:spacing w:line="247" w:lineRule="auto"/>
        <w:rPr>
          <w:rFonts w:eastAsia="Times New Roman"/>
          <w:kern w:val="0"/>
          <w:sz w:val="21"/>
          <w:szCs w:val="21"/>
        </w:rPr>
      </w:pPr>
      <w:r w:rsidRPr="00F6333B">
        <w:rPr>
          <w:rFonts w:eastAsia="Times New Roman"/>
          <w:b/>
          <w:bCs/>
          <w:kern w:val="0"/>
          <w:sz w:val="21"/>
          <w:szCs w:val="21"/>
        </w:rPr>
        <w:t>The Spirit as a Guarantee</w:t>
      </w:r>
    </w:p>
    <w:p w14:paraId="7E9E5D34" w14:textId="77777777" w:rsidR="00F9298B" w:rsidRPr="00F6333B" w:rsidRDefault="00F9298B" w:rsidP="00F9298B">
      <w:pPr>
        <w:spacing w:line="247" w:lineRule="auto"/>
        <w:rPr>
          <w:rFonts w:eastAsia="Times New Roman"/>
          <w:kern w:val="0"/>
          <w:sz w:val="21"/>
          <w:szCs w:val="21"/>
        </w:rPr>
      </w:pPr>
      <w:r w:rsidRPr="00F6333B">
        <w:rPr>
          <w:rFonts w:eastAsia="Times New Roman"/>
          <w:kern w:val="0"/>
          <w:sz w:val="21"/>
          <w:szCs w:val="21"/>
        </w:rPr>
        <w:t>In 2 Corinthians 5:5, we learn that "God has prepared us for this very purpose and has given us the Spirit as a pledge of what is to come." The Holy Spirit is our guarantee, a divine deposit ensuring our future inheritance. This assurance empowers us to live boldly and confidently, knowing that God's promises are steadfast and true. Let the Spirit guide you in your daily walk, providing comfort and direction.</w:t>
      </w:r>
    </w:p>
    <w:p w14:paraId="1C6A9CF0" w14:textId="77777777" w:rsidR="00F9298B" w:rsidRPr="00F6333B" w:rsidRDefault="00F9298B" w:rsidP="00F9298B">
      <w:pPr>
        <w:spacing w:line="247" w:lineRule="auto"/>
        <w:rPr>
          <w:rFonts w:eastAsia="Times New Roman"/>
          <w:kern w:val="0"/>
          <w:sz w:val="21"/>
          <w:szCs w:val="21"/>
        </w:rPr>
      </w:pPr>
      <w:r w:rsidRPr="00F6333B">
        <w:rPr>
          <w:rFonts w:eastAsia="Times New Roman"/>
          <w:kern w:val="0"/>
          <w:sz w:val="21"/>
          <w:szCs w:val="21"/>
        </w:rPr>
        <w:t>1. How can the Spirit as a guarantee influence your daily decisions and priorities?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experience by trusting the Spirit's promise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having the Spirit as a guarantee provide comfort during uncertain times? </w:t>
      </w:r>
    </w:p>
    <w:p w14:paraId="41135F35" w14:textId="77777777" w:rsidR="00F9298B" w:rsidRPr="00F6333B" w:rsidRDefault="00F9298B" w:rsidP="00F9298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Walking by Faith, Not by Sight</w:t>
      </w:r>
    </w:p>
    <w:p w14:paraId="1F383AB0" w14:textId="77777777" w:rsidR="00F9298B" w:rsidRPr="00F6333B" w:rsidRDefault="00F9298B" w:rsidP="00F9298B">
      <w:pPr>
        <w:spacing w:line="247" w:lineRule="auto"/>
        <w:rPr>
          <w:rFonts w:eastAsia="Times New Roman"/>
          <w:kern w:val="0"/>
          <w:sz w:val="21"/>
          <w:szCs w:val="21"/>
        </w:rPr>
      </w:pPr>
      <w:r w:rsidRPr="00F6333B">
        <w:rPr>
          <w:rFonts w:eastAsia="Times New Roman"/>
          <w:kern w:val="0"/>
          <w:sz w:val="21"/>
          <w:szCs w:val="21"/>
        </w:rPr>
        <w:t>Paul's declaration in 2 Corinthians 5:7, "For we walk by faith, not by sight," is a powerful reminder to trust in God's unseen hand. In a world that often demands tangible evidence, faith calls us to rely on God's promises and His Word. This faith walk encourages us to step out in obedience, even when the path is unclear, trusting that God is leading us toward His perfect will.</w:t>
      </w:r>
    </w:p>
    <w:p w14:paraId="4B3041E3" w14:textId="77777777" w:rsidR="00F9298B" w:rsidRPr="00F6333B" w:rsidRDefault="00F9298B" w:rsidP="00F9298B">
      <w:pPr>
        <w:spacing w:line="247" w:lineRule="auto"/>
        <w:rPr>
          <w:rFonts w:eastAsia="Times New Roman"/>
          <w:kern w:val="0"/>
          <w:sz w:val="21"/>
          <w:szCs w:val="21"/>
        </w:rPr>
      </w:pPr>
      <w:r w:rsidRPr="00F6333B">
        <w:rPr>
          <w:rFonts w:eastAsia="Times New Roman"/>
          <w:kern w:val="0"/>
          <w:sz w:val="21"/>
          <w:szCs w:val="21"/>
        </w:rPr>
        <w:t>1. How can you practice walking by faith in uncertain situations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walking by faith is challenging in a world focused on tangible results?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strengthen your faith when you can't see the outcome? </w:t>
      </w:r>
    </w:p>
    <w:p w14:paraId="4C52003E" w14:textId="77777777" w:rsidR="00B94012" w:rsidRDefault="00F9298B" w:rsidP="00F9298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13BFCD4" w14:textId="77777777" w:rsidR="00B94012" w:rsidRDefault="00B94012">
      <w:pPr>
        <w:spacing w:after="0" w:line="240" w:lineRule="auto"/>
        <w:rPr>
          <w:rFonts w:eastAsia="Times New Roman"/>
          <w:b/>
          <w:bCs/>
          <w:kern w:val="0"/>
          <w:sz w:val="21"/>
          <w:szCs w:val="21"/>
        </w:rPr>
      </w:pPr>
      <w:r>
        <w:rPr>
          <w:rFonts w:eastAsia="Times New Roman"/>
          <w:b/>
          <w:bCs/>
          <w:kern w:val="0"/>
          <w:sz w:val="21"/>
          <w:szCs w:val="21"/>
        </w:rPr>
        <w:br w:type="page"/>
      </w:r>
    </w:p>
    <w:p w14:paraId="0F9FC95D" w14:textId="77777777" w:rsidR="00B94012" w:rsidRDefault="00B94012" w:rsidP="00F9298B">
      <w:pPr>
        <w:spacing w:line="247" w:lineRule="auto"/>
        <w:rPr>
          <w:rFonts w:eastAsia="Times New Roman"/>
          <w:b/>
          <w:bCs/>
          <w:kern w:val="0"/>
          <w:sz w:val="21"/>
          <w:szCs w:val="21"/>
        </w:rPr>
      </w:pPr>
    </w:p>
    <w:p w14:paraId="155C740A" w14:textId="655F2F20" w:rsidR="00F9298B" w:rsidRPr="00F6333B" w:rsidRDefault="00F9298B" w:rsidP="00F9298B">
      <w:pPr>
        <w:spacing w:line="247" w:lineRule="auto"/>
        <w:rPr>
          <w:rFonts w:eastAsia="Times New Roman"/>
          <w:kern w:val="0"/>
          <w:sz w:val="21"/>
          <w:szCs w:val="21"/>
        </w:rPr>
      </w:pPr>
      <w:r w:rsidRPr="00F6333B">
        <w:rPr>
          <w:rFonts w:eastAsia="Times New Roman"/>
          <w:b/>
          <w:bCs/>
          <w:kern w:val="0"/>
          <w:sz w:val="21"/>
          <w:szCs w:val="21"/>
        </w:rPr>
        <w:t>Pleasing God as Our Aim</w:t>
      </w:r>
    </w:p>
    <w:p w14:paraId="16DC5D8E" w14:textId="77777777" w:rsidR="00F9298B" w:rsidRPr="00F6333B" w:rsidRDefault="00F9298B" w:rsidP="00F9298B">
      <w:pPr>
        <w:spacing w:line="247" w:lineRule="auto"/>
        <w:rPr>
          <w:rFonts w:eastAsia="Times New Roman"/>
          <w:kern w:val="0"/>
          <w:sz w:val="21"/>
          <w:szCs w:val="21"/>
        </w:rPr>
      </w:pPr>
      <w:r w:rsidRPr="00F6333B">
        <w:rPr>
          <w:rFonts w:eastAsia="Times New Roman"/>
          <w:kern w:val="0"/>
          <w:sz w:val="21"/>
          <w:szCs w:val="21"/>
        </w:rPr>
        <w:t>In 2 Corinthians 5:9, Paul states, "So we aspire to please Him, whether we are here in this body or away from it." Our ultimate goal should be to please God in all that we do. This mindset shifts our focus from seeking human approval to living a life that honors our Creator. By aligning our actions with His will, we find true fulfillment and purpose.</w:t>
      </w:r>
    </w:p>
    <w:p w14:paraId="2FA88688" w14:textId="77777777" w:rsidR="00B94012" w:rsidRDefault="00F9298B" w:rsidP="00F9298B">
      <w:pPr>
        <w:spacing w:line="247" w:lineRule="auto"/>
      </w:pPr>
      <w:r w:rsidRPr="00F6333B">
        <w:rPr>
          <w:rFonts w:eastAsia="Times New Roman"/>
          <w:kern w:val="0"/>
          <w:sz w:val="21"/>
          <w:szCs w:val="21"/>
        </w:rPr>
        <w:t>1. How can you prioritize pleasing God in your daily decisions and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change in your life to align more with God's desires?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focusing on eternal perspectives help in making choices that please God?</w:t>
      </w:r>
    </w:p>
    <w:p w14:paraId="0AB03075" w14:textId="6959A8AB" w:rsidR="00F9298B" w:rsidRPr="00F6333B" w:rsidRDefault="00F9298B" w:rsidP="00F9298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Judgment Seat of Christ</w:t>
      </w:r>
    </w:p>
    <w:p w14:paraId="243FC096" w14:textId="77777777" w:rsidR="00F9298B" w:rsidRPr="00F6333B" w:rsidRDefault="00F9298B" w:rsidP="00F9298B">
      <w:pPr>
        <w:spacing w:line="247" w:lineRule="auto"/>
        <w:rPr>
          <w:rFonts w:eastAsia="Times New Roman"/>
          <w:kern w:val="0"/>
          <w:sz w:val="21"/>
          <w:szCs w:val="21"/>
        </w:rPr>
      </w:pPr>
      <w:r w:rsidRPr="00F6333B">
        <w:rPr>
          <w:rFonts w:eastAsia="Times New Roman"/>
          <w:kern w:val="0"/>
          <w:sz w:val="21"/>
          <w:szCs w:val="21"/>
        </w:rPr>
        <w:t>Paul reminds us in 2 Corinthians 5:10 that "we must all appear before the judgment seat of Christ, that each one may receive his due for the things done in the body, whether good or bad." This sobering truth encourages us to live with accountability, knowing that our actions have eternal consequences. Let this awareness inspire you to live a life of integrity and righteousness.</w:t>
      </w:r>
    </w:p>
    <w:p w14:paraId="3CCC0A4B" w14:textId="77777777" w:rsidR="00F9298B" w:rsidRPr="00F6333B" w:rsidRDefault="00F9298B" w:rsidP="00F9298B">
      <w:pPr>
        <w:spacing w:line="247" w:lineRule="auto"/>
        <w:rPr>
          <w:rFonts w:eastAsia="Times New Roman"/>
          <w:kern w:val="0"/>
          <w:sz w:val="21"/>
          <w:szCs w:val="21"/>
        </w:rPr>
      </w:pPr>
      <w:r w:rsidRPr="00F6333B">
        <w:rPr>
          <w:rFonts w:eastAsia="Times New Roman"/>
          <w:kern w:val="0"/>
          <w:sz w:val="21"/>
          <w:szCs w:val="21"/>
        </w:rPr>
        <w:t>1. How can the concept of the Judgment Seat of Christ influence your daily decision-making and priorities?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present before Christ at the Judgment Seat, and how can you prepare?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understanding the Judgment Seat of Christ motivate you to live a life of integrity and purpose? </w:t>
      </w:r>
    </w:p>
    <w:p w14:paraId="3466705B" w14:textId="77777777" w:rsidR="00B94012" w:rsidRDefault="00F9298B" w:rsidP="00F9298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34973C9" w14:textId="77777777" w:rsidR="00B94012" w:rsidRDefault="00B94012">
      <w:pPr>
        <w:spacing w:after="0" w:line="240" w:lineRule="auto"/>
        <w:rPr>
          <w:rFonts w:eastAsia="Times New Roman"/>
          <w:b/>
          <w:bCs/>
          <w:kern w:val="0"/>
          <w:sz w:val="21"/>
          <w:szCs w:val="21"/>
        </w:rPr>
      </w:pPr>
      <w:r>
        <w:rPr>
          <w:rFonts w:eastAsia="Times New Roman"/>
          <w:b/>
          <w:bCs/>
          <w:kern w:val="0"/>
          <w:sz w:val="21"/>
          <w:szCs w:val="21"/>
        </w:rPr>
        <w:br w:type="page"/>
      </w:r>
    </w:p>
    <w:p w14:paraId="24380319" w14:textId="77777777" w:rsidR="00B94012" w:rsidRDefault="00B94012" w:rsidP="00F9298B">
      <w:pPr>
        <w:spacing w:line="247" w:lineRule="auto"/>
        <w:rPr>
          <w:rFonts w:eastAsia="Times New Roman"/>
          <w:b/>
          <w:bCs/>
          <w:kern w:val="0"/>
          <w:sz w:val="21"/>
          <w:szCs w:val="21"/>
        </w:rPr>
      </w:pPr>
    </w:p>
    <w:p w14:paraId="7AB3A3E1" w14:textId="23EBB2D3" w:rsidR="00F9298B" w:rsidRPr="00F6333B" w:rsidRDefault="00F9298B" w:rsidP="00F9298B">
      <w:pPr>
        <w:spacing w:line="247" w:lineRule="auto"/>
        <w:rPr>
          <w:rFonts w:eastAsia="Times New Roman"/>
          <w:kern w:val="0"/>
          <w:sz w:val="21"/>
          <w:szCs w:val="21"/>
        </w:rPr>
      </w:pPr>
      <w:r w:rsidRPr="00F6333B">
        <w:rPr>
          <w:rFonts w:eastAsia="Times New Roman"/>
          <w:b/>
          <w:bCs/>
          <w:kern w:val="0"/>
          <w:sz w:val="21"/>
          <w:szCs w:val="21"/>
        </w:rPr>
        <w:t>The Ministry of Reconciliation</w:t>
      </w:r>
    </w:p>
    <w:p w14:paraId="58A2D743" w14:textId="77777777" w:rsidR="00F9298B" w:rsidRPr="00F6333B" w:rsidRDefault="00F9298B" w:rsidP="00F9298B">
      <w:pPr>
        <w:spacing w:line="247" w:lineRule="auto"/>
        <w:rPr>
          <w:rFonts w:eastAsia="Times New Roman"/>
          <w:kern w:val="0"/>
          <w:sz w:val="21"/>
          <w:szCs w:val="21"/>
        </w:rPr>
      </w:pPr>
      <w:r w:rsidRPr="00F6333B">
        <w:rPr>
          <w:rFonts w:eastAsia="Times New Roman"/>
          <w:kern w:val="0"/>
          <w:sz w:val="21"/>
          <w:szCs w:val="21"/>
        </w:rPr>
        <w:t>In 2 Corinthians 5:18, Paul reveals that "God has given us the ministry of reconciliation." As ambassadors for Christ, we are called to share the message of reconciliation with the world. This mission is not just for pastors or missionaries but for every believer. Embrace this calling by extending grace, forgiveness, and love to those around you, reflecting the heart of Christ.</w:t>
      </w:r>
    </w:p>
    <w:p w14:paraId="7A290E29" w14:textId="77777777" w:rsidR="00F9298B" w:rsidRPr="00F6333B" w:rsidRDefault="00F9298B" w:rsidP="00F9298B">
      <w:pPr>
        <w:spacing w:line="247" w:lineRule="auto"/>
        <w:rPr>
          <w:rFonts w:eastAsia="Times New Roman"/>
          <w:kern w:val="0"/>
          <w:sz w:val="21"/>
          <w:szCs w:val="21"/>
        </w:rPr>
      </w:pPr>
      <w:r w:rsidRPr="00F6333B">
        <w:rPr>
          <w:rFonts w:eastAsia="Times New Roman"/>
          <w:kern w:val="0"/>
          <w:sz w:val="21"/>
          <w:szCs w:val="21"/>
        </w:rPr>
        <w:t>1. How can you actively participate in the ministry of reconciliation in your daily interactions?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reconciliation is essential for personal and community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embody reconciliation in conflicts you face? </w:t>
      </w:r>
    </w:p>
    <w:p w14:paraId="14113F85" w14:textId="77777777" w:rsidR="00F9298B" w:rsidRPr="00F6333B" w:rsidRDefault="00F9298B" w:rsidP="00F9298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New Creation in Christ</w:t>
      </w:r>
    </w:p>
    <w:p w14:paraId="74BE9845" w14:textId="77777777" w:rsidR="00F9298B" w:rsidRPr="00F6333B" w:rsidRDefault="00F9298B" w:rsidP="00F9298B">
      <w:pPr>
        <w:spacing w:line="247" w:lineRule="auto"/>
        <w:rPr>
          <w:rFonts w:eastAsia="Times New Roman"/>
          <w:kern w:val="0"/>
          <w:sz w:val="21"/>
          <w:szCs w:val="21"/>
        </w:rPr>
      </w:pPr>
      <w:r w:rsidRPr="00F6333B">
        <w:rPr>
          <w:rFonts w:eastAsia="Times New Roman"/>
          <w:kern w:val="0"/>
          <w:sz w:val="21"/>
          <w:szCs w:val="21"/>
        </w:rPr>
        <w:t>2 Corinthians 5:17 proclaims, "Therefore if anyone is in Christ, he is a new creation. The old has passed away; behold, the new has come!" This transformation is a testament to the power of Christ's resurrection. Embrace your new identity in Him, leaving behind past mistakes and living in the freedom and victory that comes from being a new creation.</w:t>
      </w:r>
    </w:p>
    <w:p w14:paraId="4EE48FCB" w14:textId="77777777" w:rsidR="00F9298B" w:rsidRPr="00F6333B" w:rsidRDefault="00F9298B" w:rsidP="00F9298B">
      <w:pPr>
        <w:spacing w:line="247" w:lineRule="auto"/>
        <w:rPr>
          <w:rFonts w:eastAsia="Times New Roman"/>
          <w:kern w:val="0"/>
          <w:sz w:val="21"/>
          <w:szCs w:val="21"/>
        </w:rPr>
      </w:pPr>
      <w:r w:rsidRPr="00F6333B">
        <w:rPr>
          <w:rFonts w:eastAsia="Times New Roman"/>
          <w:kern w:val="0"/>
          <w:sz w:val="21"/>
          <w:szCs w:val="21"/>
        </w:rPr>
        <w:t>1. How can embracing your identity as a new creation in Christ transform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live out the reality of being a new creation?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understanding yourself as a new creation impacts your approach to personal challenges? </w:t>
      </w:r>
    </w:p>
    <w:p w14:paraId="6C21579D" w14:textId="77777777" w:rsidR="00B94012" w:rsidRDefault="00F9298B" w:rsidP="00F9298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D88AA08" w14:textId="77777777" w:rsidR="00B94012" w:rsidRDefault="00B94012">
      <w:pPr>
        <w:spacing w:after="0" w:line="240" w:lineRule="auto"/>
        <w:rPr>
          <w:rFonts w:eastAsia="Times New Roman"/>
          <w:b/>
          <w:bCs/>
          <w:kern w:val="0"/>
          <w:sz w:val="21"/>
          <w:szCs w:val="21"/>
        </w:rPr>
      </w:pPr>
      <w:r>
        <w:rPr>
          <w:rFonts w:eastAsia="Times New Roman"/>
          <w:b/>
          <w:bCs/>
          <w:kern w:val="0"/>
          <w:sz w:val="21"/>
          <w:szCs w:val="21"/>
        </w:rPr>
        <w:br w:type="page"/>
      </w:r>
    </w:p>
    <w:p w14:paraId="201AAFBA" w14:textId="77777777" w:rsidR="00B94012" w:rsidRDefault="00B94012" w:rsidP="00F9298B">
      <w:pPr>
        <w:spacing w:line="247" w:lineRule="auto"/>
        <w:rPr>
          <w:rFonts w:eastAsia="Times New Roman"/>
          <w:b/>
          <w:bCs/>
          <w:kern w:val="0"/>
          <w:sz w:val="21"/>
          <w:szCs w:val="21"/>
        </w:rPr>
      </w:pPr>
    </w:p>
    <w:p w14:paraId="316D3AFC" w14:textId="0EEFC9BA" w:rsidR="00F9298B" w:rsidRPr="00F6333B" w:rsidRDefault="00F9298B" w:rsidP="00F9298B">
      <w:pPr>
        <w:spacing w:line="247" w:lineRule="auto"/>
        <w:rPr>
          <w:rFonts w:eastAsia="Times New Roman"/>
          <w:kern w:val="0"/>
          <w:sz w:val="21"/>
          <w:szCs w:val="21"/>
        </w:rPr>
      </w:pPr>
      <w:r w:rsidRPr="00F6333B">
        <w:rPr>
          <w:rFonts w:eastAsia="Times New Roman"/>
          <w:b/>
          <w:bCs/>
          <w:kern w:val="0"/>
          <w:sz w:val="21"/>
          <w:szCs w:val="21"/>
        </w:rPr>
        <w:t>Christ's Love Compels Us</w:t>
      </w:r>
    </w:p>
    <w:p w14:paraId="467CA007" w14:textId="77777777" w:rsidR="00F9298B" w:rsidRPr="00F6333B" w:rsidRDefault="00F9298B" w:rsidP="00F9298B">
      <w:pPr>
        <w:spacing w:line="247" w:lineRule="auto"/>
        <w:rPr>
          <w:rFonts w:eastAsia="Times New Roman"/>
          <w:kern w:val="0"/>
          <w:sz w:val="21"/>
          <w:szCs w:val="21"/>
        </w:rPr>
      </w:pPr>
      <w:r w:rsidRPr="00F6333B">
        <w:rPr>
          <w:rFonts w:eastAsia="Times New Roman"/>
          <w:kern w:val="0"/>
          <w:sz w:val="21"/>
          <w:szCs w:val="21"/>
        </w:rPr>
        <w:t>Paul writes in 2 Corinthians 5:14, "For Christ’s love compels us, because we are convinced that One died for all, therefore all died." The love of Christ is a driving force that compels us to live selflessly and sacrificially. Let His love be the motivation behind your actions, inspiring you to serve others and share the gospel with passion and compassion.</w:t>
      </w:r>
    </w:p>
    <w:p w14:paraId="3613F526" w14:textId="77777777" w:rsidR="00F9298B" w:rsidRPr="00F6333B" w:rsidRDefault="00F9298B" w:rsidP="00F9298B">
      <w:pPr>
        <w:spacing w:line="247" w:lineRule="auto"/>
        <w:rPr>
          <w:rFonts w:eastAsia="Times New Roman"/>
          <w:kern w:val="0"/>
          <w:sz w:val="21"/>
          <w:szCs w:val="21"/>
        </w:rPr>
      </w:pPr>
      <w:r w:rsidRPr="00F6333B">
        <w:rPr>
          <w:rFonts w:eastAsia="Times New Roman"/>
          <w:kern w:val="0"/>
          <w:sz w:val="21"/>
          <w:szCs w:val="21"/>
        </w:rPr>
        <w:t>1. How can Christ's love compel you to act differently in challenging situations this week?</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understanding Christ's love changes our perspective on serving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let Christ's love guide your daily decisions? </w:t>
      </w:r>
    </w:p>
    <w:p w14:paraId="36B08D05" w14:textId="77777777" w:rsidR="00F9298B" w:rsidRPr="00F6333B" w:rsidRDefault="00F9298B" w:rsidP="00F9298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Ambassadors for Christ</w:t>
      </w:r>
    </w:p>
    <w:p w14:paraId="2E1EC6F8" w14:textId="77777777" w:rsidR="00F9298B" w:rsidRPr="00F6333B" w:rsidRDefault="00F9298B" w:rsidP="00F9298B">
      <w:pPr>
        <w:spacing w:line="247" w:lineRule="auto"/>
        <w:rPr>
          <w:rFonts w:eastAsia="Times New Roman"/>
          <w:kern w:val="0"/>
          <w:sz w:val="21"/>
          <w:szCs w:val="21"/>
        </w:rPr>
      </w:pPr>
      <w:r w:rsidRPr="00F6333B">
        <w:rPr>
          <w:rFonts w:eastAsia="Times New Roman"/>
          <w:kern w:val="0"/>
          <w:sz w:val="21"/>
          <w:szCs w:val="21"/>
        </w:rPr>
        <w:t>Finally, in 2 Corinthians 5:20, Paul declares, "We are therefore Christ’s ambassadors, as though God were making His appeal through us." As ambassadors, we represent Christ to the world, carrying His message of hope and salvation. This role is both a privilege and a responsibility, calling us to live lives that reflect His character and draw others to Him. Embrace this identity and let your life be a testament to the transformative power of the gospel.</w:t>
      </w:r>
    </w:p>
    <w:p w14:paraId="6DC3DCE0" w14:textId="77777777" w:rsidR="00F9298B" w:rsidRPr="001B37DC" w:rsidRDefault="00F9298B" w:rsidP="00F9298B">
      <w:pPr>
        <w:spacing w:line="247" w:lineRule="auto"/>
        <w:rPr>
          <w:rFonts w:eastAsia="Times New Roman"/>
          <w:kern w:val="0"/>
          <w:sz w:val="21"/>
          <w:szCs w:val="21"/>
        </w:rPr>
      </w:pPr>
      <w:r w:rsidRPr="00F6333B">
        <w:rPr>
          <w:rFonts w:eastAsia="Times New Roman"/>
          <w:kern w:val="0"/>
          <w:sz w:val="21"/>
          <w:szCs w:val="21"/>
        </w:rPr>
        <w:t>1. How can you represent Christ in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being an ambassador for Christ requires reconciliation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embody Christ's message in your community?</w:t>
      </w:r>
      <w:r w:rsidRPr="001B37DC">
        <w:br w:type="page"/>
      </w:r>
    </w:p>
    <w:p w14:paraId="0DFD73D7" w14:textId="77777777" w:rsidR="00F9298B" w:rsidRPr="00B94012" w:rsidRDefault="00F9298B" w:rsidP="00F9298B">
      <w:pPr>
        <w:spacing w:line="247" w:lineRule="auto"/>
        <w:jc w:val="center"/>
        <w:outlineLvl w:val="0"/>
        <w:rPr>
          <w:rFonts w:eastAsia="Times New Roman"/>
          <w:b/>
          <w:bCs/>
          <w:kern w:val="36"/>
          <w:sz w:val="32"/>
          <w:szCs w:val="32"/>
        </w:rPr>
      </w:pPr>
      <w:r w:rsidRPr="00B94012">
        <w:rPr>
          <w:rFonts w:eastAsia="Times New Roman"/>
          <w:b/>
          <w:bCs/>
          <w:kern w:val="36"/>
          <w:sz w:val="32"/>
          <w:szCs w:val="32"/>
        </w:rPr>
        <w:t>2 Corinthians 6 Teaching Points and Bible Study Questions</w:t>
      </w:r>
    </w:p>
    <w:p w14:paraId="4F51B953" w14:textId="3AD42D2A" w:rsidR="00F9298B" w:rsidRPr="00F6333B" w:rsidRDefault="00F9298B" w:rsidP="00F9298B">
      <w:pPr>
        <w:spacing w:line="247" w:lineRule="auto"/>
        <w:rPr>
          <w:rFonts w:eastAsia="Times New Roman"/>
          <w:kern w:val="0"/>
          <w:sz w:val="21"/>
          <w:szCs w:val="21"/>
        </w:rPr>
      </w:pPr>
      <w:r w:rsidRPr="00F6333B">
        <w:rPr>
          <w:rFonts w:eastAsia="Times New Roman"/>
          <w:b/>
          <w:bCs/>
          <w:kern w:val="0"/>
          <w:sz w:val="21"/>
          <w:szCs w:val="21"/>
        </w:rPr>
        <w:t>Embrace the Ministry of Reconciliation</w:t>
      </w:r>
    </w:p>
    <w:p w14:paraId="0D3F842A" w14:textId="77777777" w:rsidR="00F9298B" w:rsidRPr="00F6333B" w:rsidRDefault="00F9298B" w:rsidP="00F9298B">
      <w:pPr>
        <w:spacing w:line="247" w:lineRule="auto"/>
        <w:rPr>
          <w:rFonts w:eastAsia="Times New Roman"/>
          <w:kern w:val="0"/>
          <w:sz w:val="21"/>
          <w:szCs w:val="21"/>
        </w:rPr>
      </w:pPr>
      <w:r w:rsidRPr="00F6333B">
        <w:rPr>
          <w:rFonts w:eastAsia="Times New Roman"/>
          <w:kern w:val="0"/>
          <w:sz w:val="21"/>
          <w:szCs w:val="21"/>
        </w:rPr>
        <w:t>In 2 Corinthians 6, Paul reminds us of our role as ambassadors for Christ, urging us to embrace the ministry of reconciliation. "As God’s fellow workers, we urge you not to receive God’s grace in vain" (2 Corinthians 6:1). This is a call to action, encouraging us to actively share the message of salvation and reconciliation with others. By doing so, we fulfill our purpose and bring glory to God.</w:t>
      </w:r>
    </w:p>
    <w:p w14:paraId="58BDFF05" w14:textId="77777777" w:rsidR="00F9298B" w:rsidRPr="00F6333B" w:rsidRDefault="00F9298B" w:rsidP="00F9298B">
      <w:pPr>
        <w:spacing w:line="247" w:lineRule="auto"/>
        <w:rPr>
          <w:rFonts w:eastAsia="Times New Roman"/>
          <w:kern w:val="0"/>
          <w:sz w:val="21"/>
          <w:szCs w:val="21"/>
        </w:rPr>
      </w:pPr>
      <w:r w:rsidRPr="00F6333B">
        <w:rPr>
          <w:rFonts w:eastAsia="Times New Roman"/>
          <w:kern w:val="0"/>
          <w:sz w:val="21"/>
          <w:szCs w:val="21"/>
        </w:rPr>
        <w:t>1. How can you actively participate in the ministry of reconciliation in your daily interactions?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reconciliation is essential for personal and community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foster reconciliation in a conflict situation? </w:t>
      </w:r>
    </w:p>
    <w:p w14:paraId="0BED52C3" w14:textId="77777777" w:rsidR="00F9298B" w:rsidRPr="00F6333B" w:rsidRDefault="00F9298B" w:rsidP="00F9298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Live as Servants of God</w:t>
      </w:r>
    </w:p>
    <w:p w14:paraId="2A8CC48E" w14:textId="77777777" w:rsidR="00F9298B" w:rsidRPr="00F6333B" w:rsidRDefault="00F9298B" w:rsidP="00F9298B">
      <w:pPr>
        <w:spacing w:line="247" w:lineRule="auto"/>
        <w:rPr>
          <w:rFonts w:eastAsia="Times New Roman"/>
          <w:kern w:val="0"/>
          <w:sz w:val="21"/>
          <w:szCs w:val="21"/>
        </w:rPr>
      </w:pPr>
      <w:r w:rsidRPr="00F6333B">
        <w:rPr>
          <w:rFonts w:eastAsia="Times New Roman"/>
          <w:kern w:val="0"/>
          <w:sz w:val="21"/>
          <w:szCs w:val="21"/>
        </w:rPr>
        <w:t>Paul sets a high standard for living as servants of God, emphasizing the importance of integrity and perseverance. "In purity, knowledge, patience, and kindness; in the Holy Spirit and in sincere love" (2 Corinthians 6:6). These qualities are not just ideals but practical attributes we can cultivate daily. By embodying these virtues, we reflect Christ's character and draw others to Him.</w:t>
      </w:r>
    </w:p>
    <w:p w14:paraId="755D3A86" w14:textId="77777777" w:rsidR="00F9298B" w:rsidRPr="00F6333B" w:rsidRDefault="00F9298B" w:rsidP="00F9298B">
      <w:pPr>
        <w:spacing w:line="247" w:lineRule="auto"/>
        <w:rPr>
          <w:rFonts w:eastAsia="Times New Roman"/>
          <w:kern w:val="0"/>
          <w:sz w:val="21"/>
          <w:szCs w:val="21"/>
        </w:rPr>
      </w:pPr>
      <w:r w:rsidRPr="00F6333B">
        <w:rPr>
          <w:rFonts w:eastAsia="Times New Roman"/>
          <w:kern w:val="0"/>
          <w:sz w:val="21"/>
          <w:szCs w:val="21"/>
        </w:rPr>
        <w:t>1. How can you demonstrate being a servant of God in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challenges might you face living as a servant of God, and how can you overcome them?</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living as a servant of God impacts your personal and community relationships? </w:t>
      </w:r>
    </w:p>
    <w:p w14:paraId="319293E9" w14:textId="77777777" w:rsidR="00B94012" w:rsidRDefault="00F9298B" w:rsidP="00F9298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0061E8C" w14:textId="77777777" w:rsidR="00B94012" w:rsidRDefault="00B94012">
      <w:pPr>
        <w:spacing w:after="0" w:line="240" w:lineRule="auto"/>
        <w:rPr>
          <w:rFonts w:eastAsia="Times New Roman"/>
          <w:b/>
          <w:bCs/>
          <w:kern w:val="0"/>
          <w:sz w:val="21"/>
          <w:szCs w:val="21"/>
        </w:rPr>
      </w:pPr>
      <w:r>
        <w:rPr>
          <w:rFonts w:eastAsia="Times New Roman"/>
          <w:b/>
          <w:bCs/>
          <w:kern w:val="0"/>
          <w:sz w:val="21"/>
          <w:szCs w:val="21"/>
        </w:rPr>
        <w:br w:type="page"/>
      </w:r>
    </w:p>
    <w:p w14:paraId="4A63CE17" w14:textId="77777777" w:rsidR="00B94012" w:rsidRDefault="00B94012" w:rsidP="00F9298B">
      <w:pPr>
        <w:spacing w:line="247" w:lineRule="auto"/>
        <w:rPr>
          <w:rFonts w:eastAsia="Times New Roman"/>
          <w:b/>
          <w:bCs/>
          <w:kern w:val="0"/>
          <w:sz w:val="21"/>
          <w:szCs w:val="21"/>
        </w:rPr>
      </w:pPr>
    </w:p>
    <w:p w14:paraId="149B16B3" w14:textId="65CED239" w:rsidR="00F9298B" w:rsidRPr="00F6333B" w:rsidRDefault="00F9298B" w:rsidP="00F9298B">
      <w:pPr>
        <w:spacing w:line="247" w:lineRule="auto"/>
        <w:rPr>
          <w:rFonts w:eastAsia="Times New Roman"/>
          <w:kern w:val="0"/>
          <w:sz w:val="21"/>
          <w:szCs w:val="21"/>
        </w:rPr>
      </w:pPr>
      <w:r w:rsidRPr="00F6333B">
        <w:rPr>
          <w:rFonts w:eastAsia="Times New Roman"/>
          <w:b/>
          <w:bCs/>
          <w:kern w:val="0"/>
          <w:sz w:val="21"/>
          <w:szCs w:val="21"/>
        </w:rPr>
        <w:t>Endure Hardships with Grace</w:t>
      </w:r>
    </w:p>
    <w:p w14:paraId="1CC299C9" w14:textId="77777777" w:rsidR="00F9298B" w:rsidRPr="00F6333B" w:rsidRDefault="00F9298B" w:rsidP="00F9298B">
      <w:pPr>
        <w:spacing w:line="247" w:lineRule="auto"/>
        <w:rPr>
          <w:rFonts w:eastAsia="Times New Roman"/>
          <w:kern w:val="0"/>
          <w:sz w:val="21"/>
          <w:szCs w:val="21"/>
        </w:rPr>
      </w:pPr>
      <w:r w:rsidRPr="00F6333B">
        <w:rPr>
          <w:rFonts w:eastAsia="Times New Roman"/>
          <w:kern w:val="0"/>
          <w:sz w:val="21"/>
          <w:szCs w:val="21"/>
        </w:rPr>
        <w:t>Life is full of challenges, but Paul encourages us to endure hardships with grace. "In troubles, hardships, and calamities; in beatings, imprisonments, and riots" (2 Corinthians 6:4-5). These trials are opportunities to demonstrate our faith and reliance on God. By trusting in His strength, we can overcome any obstacle and inspire others with our resilience.</w:t>
      </w:r>
    </w:p>
    <w:p w14:paraId="709275CE" w14:textId="77777777" w:rsidR="00F9298B" w:rsidRPr="00F6333B" w:rsidRDefault="00F9298B" w:rsidP="00F9298B">
      <w:pPr>
        <w:spacing w:line="247" w:lineRule="auto"/>
        <w:rPr>
          <w:rFonts w:eastAsia="Times New Roman"/>
          <w:kern w:val="0"/>
          <w:sz w:val="21"/>
          <w:szCs w:val="21"/>
        </w:rPr>
      </w:pPr>
      <w:r w:rsidRPr="00F6333B">
        <w:rPr>
          <w:rFonts w:eastAsia="Times New Roman"/>
          <w:kern w:val="0"/>
          <w:sz w:val="21"/>
          <w:szCs w:val="21"/>
        </w:rPr>
        <w:t>1. How can you apply grace when facing personal hardships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enduring hardships with grace strengthens your faith and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maintain grace under pressure at work or home? </w:t>
      </w:r>
    </w:p>
    <w:p w14:paraId="3DBE4C1C" w14:textId="77777777" w:rsidR="00F9298B" w:rsidRPr="00F6333B" w:rsidRDefault="00F9298B" w:rsidP="00F9298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Maintain a Pure Heart</w:t>
      </w:r>
    </w:p>
    <w:p w14:paraId="487A93C8" w14:textId="77777777" w:rsidR="00F9298B" w:rsidRPr="00F6333B" w:rsidRDefault="00F9298B" w:rsidP="00F9298B">
      <w:pPr>
        <w:spacing w:line="247" w:lineRule="auto"/>
        <w:rPr>
          <w:rFonts w:eastAsia="Times New Roman"/>
          <w:kern w:val="0"/>
          <w:sz w:val="21"/>
          <w:szCs w:val="21"/>
        </w:rPr>
      </w:pPr>
      <w:r w:rsidRPr="00F6333B">
        <w:rPr>
          <w:rFonts w:eastAsia="Times New Roman"/>
          <w:kern w:val="0"/>
          <w:sz w:val="21"/>
          <w:szCs w:val="21"/>
        </w:rPr>
        <w:t>Purity is a recurring theme in Scripture, and Paul highlights its importance in our walk with God. "In purity, knowledge, patience, and kindness" (2 Corinthians 6:6). A pure heart is essential for maintaining a close relationship with God and effectively ministering to others. By guarding our hearts and minds, we can stay focused on His will and avoid the distractions of the world.</w:t>
      </w:r>
    </w:p>
    <w:p w14:paraId="21842FAF" w14:textId="77777777" w:rsidR="00F9298B" w:rsidRPr="00F6333B" w:rsidRDefault="00F9298B" w:rsidP="00F9298B">
      <w:pPr>
        <w:spacing w:line="247" w:lineRule="auto"/>
        <w:rPr>
          <w:rFonts w:eastAsia="Times New Roman"/>
          <w:kern w:val="0"/>
          <w:sz w:val="21"/>
          <w:szCs w:val="21"/>
        </w:rPr>
      </w:pPr>
      <w:r w:rsidRPr="00F6333B">
        <w:rPr>
          <w:rFonts w:eastAsia="Times New Roman"/>
          <w:kern w:val="0"/>
          <w:sz w:val="21"/>
          <w:szCs w:val="21"/>
        </w:rPr>
        <w:t>1. How can you actively guard your heart against influences that compromise purity in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maintaining a pure heart is essential for spiritual growth and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your actions align with a pure heart? </w:t>
      </w:r>
    </w:p>
    <w:p w14:paraId="263618C4" w14:textId="77777777" w:rsidR="00B94012" w:rsidRDefault="00F9298B" w:rsidP="00F9298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4F81116" w14:textId="77777777" w:rsidR="00B94012" w:rsidRDefault="00B94012">
      <w:pPr>
        <w:spacing w:after="0" w:line="240" w:lineRule="auto"/>
        <w:rPr>
          <w:rFonts w:eastAsia="Times New Roman"/>
          <w:b/>
          <w:bCs/>
          <w:kern w:val="0"/>
          <w:sz w:val="21"/>
          <w:szCs w:val="21"/>
        </w:rPr>
      </w:pPr>
      <w:r>
        <w:rPr>
          <w:rFonts w:eastAsia="Times New Roman"/>
          <w:b/>
          <w:bCs/>
          <w:kern w:val="0"/>
          <w:sz w:val="21"/>
          <w:szCs w:val="21"/>
        </w:rPr>
        <w:br w:type="page"/>
      </w:r>
    </w:p>
    <w:p w14:paraId="1BD5755A" w14:textId="77777777" w:rsidR="00B94012" w:rsidRDefault="00B94012" w:rsidP="00F9298B">
      <w:pPr>
        <w:spacing w:line="247" w:lineRule="auto"/>
        <w:rPr>
          <w:rFonts w:eastAsia="Times New Roman"/>
          <w:b/>
          <w:bCs/>
          <w:kern w:val="0"/>
          <w:sz w:val="21"/>
          <w:szCs w:val="21"/>
        </w:rPr>
      </w:pPr>
    </w:p>
    <w:p w14:paraId="6725FFC0" w14:textId="0BB43803" w:rsidR="00F9298B" w:rsidRPr="00F6333B" w:rsidRDefault="00F9298B" w:rsidP="00F9298B">
      <w:pPr>
        <w:spacing w:line="247" w:lineRule="auto"/>
        <w:rPr>
          <w:rFonts w:eastAsia="Times New Roman"/>
          <w:kern w:val="0"/>
          <w:sz w:val="21"/>
          <w:szCs w:val="21"/>
        </w:rPr>
      </w:pPr>
      <w:r w:rsidRPr="00F6333B">
        <w:rPr>
          <w:rFonts w:eastAsia="Times New Roman"/>
          <w:b/>
          <w:bCs/>
          <w:kern w:val="0"/>
          <w:sz w:val="21"/>
          <w:szCs w:val="21"/>
        </w:rPr>
        <w:t>Rely on the Power of the Holy Spirit</w:t>
      </w:r>
    </w:p>
    <w:p w14:paraId="37D144EA" w14:textId="77777777" w:rsidR="00F9298B" w:rsidRPr="00F6333B" w:rsidRDefault="00F9298B" w:rsidP="00F9298B">
      <w:pPr>
        <w:spacing w:line="247" w:lineRule="auto"/>
        <w:rPr>
          <w:rFonts w:eastAsia="Times New Roman"/>
          <w:kern w:val="0"/>
          <w:sz w:val="21"/>
          <w:szCs w:val="21"/>
        </w:rPr>
      </w:pPr>
      <w:r w:rsidRPr="00F6333B">
        <w:rPr>
          <w:rFonts w:eastAsia="Times New Roman"/>
          <w:kern w:val="0"/>
          <w:sz w:val="21"/>
          <w:szCs w:val="21"/>
        </w:rPr>
        <w:t>Paul reminds us that we are not alone in our journey; the Holy Spirit empowers us. "In the Holy Spirit and in sincere love" (2 Corinthians 6:6). The Spirit provides the strength and wisdom we need to navigate life's challenges and fulfill our calling. By relying on His guidance, we can confidently share the gospel and live out our faith.</w:t>
      </w:r>
    </w:p>
    <w:p w14:paraId="42E57FB1" w14:textId="77777777" w:rsidR="00B94012" w:rsidRDefault="00F9298B" w:rsidP="00F9298B">
      <w:pPr>
        <w:spacing w:line="247" w:lineRule="auto"/>
      </w:pPr>
      <w:r w:rsidRPr="00F6333B">
        <w:rPr>
          <w:rFonts w:eastAsia="Times New Roman"/>
          <w:kern w:val="0"/>
          <w:sz w:val="21"/>
          <w:szCs w:val="21"/>
        </w:rPr>
        <w:t>1. How can you rely on the Holy Spirit's power in challenging situations you face daily?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relying on the Holy Spirit is essential for spiritual growth and resilience?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be more attuned to the Holy Spirit's guidance?</w:t>
      </w:r>
    </w:p>
    <w:p w14:paraId="237B230C" w14:textId="3412737E" w:rsidR="00F9298B" w:rsidRPr="00F6333B" w:rsidRDefault="00F9298B" w:rsidP="00F9298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Demonstrate Sincere Love</w:t>
      </w:r>
    </w:p>
    <w:p w14:paraId="45FC36D6" w14:textId="77777777" w:rsidR="00F9298B" w:rsidRPr="00F6333B" w:rsidRDefault="00F9298B" w:rsidP="00F9298B">
      <w:pPr>
        <w:spacing w:line="247" w:lineRule="auto"/>
        <w:rPr>
          <w:rFonts w:eastAsia="Times New Roman"/>
          <w:kern w:val="0"/>
          <w:sz w:val="21"/>
          <w:szCs w:val="21"/>
        </w:rPr>
      </w:pPr>
      <w:r w:rsidRPr="00F6333B">
        <w:rPr>
          <w:rFonts w:eastAsia="Times New Roman"/>
          <w:kern w:val="0"/>
          <w:sz w:val="21"/>
          <w:szCs w:val="21"/>
        </w:rPr>
        <w:t>Love is the foundation of our faith, and Paul emphasizes the importance of demonstrating sincere love. "In the Holy Spirit and in sincere love" (2 Corinthians 6:6). This love should be genuine and selfless, reflecting Christ's love for us. By loving others unconditionally, we can break down barriers and build meaningful relationships that point to Jesus.</w:t>
      </w:r>
    </w:p>
    <w:p w14:paraId="77D08169" w14:textId="77777777" w:rsidR="00F9298B" w:rsidRPr="00F6333B" w:rsidRDefault="00F9298B" w:rsidP="00F9298B">
      <w:pPr>
        <w:spacing w:line="247" w:lineRule="auto"/>
        <w:rPr>
          <w:rFonts w:eastAsia="Times New Roman"/>
          <w:kern w:val="0"/>
          <w:sz w:val="21"/>
          <w:szCs w:val="21"/>
        </w:rPr>
      </w:pPr>
      <w:r w:rsidRPr="00F6333B">
        <w:rPr>
          <w:rFonts w:eastAsia="Times New Roman"/>
          <w:kern w:val="0"/>
          <w:sz w:val="21"/>
          <w:szCs w:val="21"/>
        </w:rPr>
        <w:t>1. How can you demonstrate sincere love in challenging relationships, as Paul describes in 2 Corinthians 6?</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sincere love is essential for effective ministry, according to 2 Corinthians 6?</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your love is genuine and not just performative? </w:t>
      </w:r>
    </w:p>
    <w:p w14:paraId="04DEE169" w14:textId="77777777" w:rsidR="00B94012" w:rsidRDefault="00F9298B" w:rsidP="00F9298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CE60C39" w14:textId="77777777" w:rsidR="00B94012" w:rsidRDefault="00B94012">
      <w:pPr>
        <w:spacing w:after="0" w:line="240" w:lineRule="auto"/>
        <w:rPr>
          <w:rFonts w:eastAsia="Times New Roman"/>
          <w:b/>
          <w:bCs/>
          <w:kern w:val="0"/>
          <w:sz w:val="21"/>
          <w:szCs w:val="21"/>
        </w:rPr>
      </w:pPr>
      <w:r>
        <w:rPr>
          <w:rFonts w:eastAsia="Times New Roman"/>
          <w:b/>
          <w:bCs/>
          <w:kern w:val="0"/>
          <w:sz w:val="21"/>
          <w:szCs w:val="21"/>
        </w:rPr>
        <w:br w:type="page"/>
      </w:r>
    </w:p>
    <w:p w14:paraId="6C6273C6" w14:textId="77777777" w:rsidR="00B94012" w:rsidRDefault="00B94012" w:rsidP="00F9298B">
      <w:pPr>
        <w:spacing w:line="247" w:lineRule="auto"/>
        <w:rPr>
          <w:rFonts w:eastAsia="Times New Roman"/>
          <w:b/>
          <w:bCs/>
          <w:kern w:val="0"/>
          <w:sz w:val="21"/>
          <w:szCs w:val="21"/>
        </w:rPr>
      </w:pPr>
    </w:p>
    <w:p w14:paraId="150198E6" w14:textId="506FCEEE" w:rsidR="00F9298B" w:rsidRPr="00F6333B" w:rsidRDefault="00F9298B" w:rsidP="00F9298B">
      <w:pPr>
        <w:spacing w:line="247" w:lineRule="auto"/>
        <w:rPr>
          <w:rFonts w:eastAsia="Times New Roman"/>
          <w:kern w:val="0"/>
          <w:sz w:val="21"/>
          <w:szCs w:val="21"/>
        </w:rPr>
      </w:pPr>
      <w:r w:rsidRPr="00F6333B">
        <w:rPr>
          <w:rFonts w:eastAsia="Times New Roman"/>
          <w:b/>
          <w:bCs/>
          <w:kern w:val="0"/>
          <w:sz w:val="21"/>
          <w:szCs w:val="21"/>
        </w:rPr>
        <w:t>Speak Truthfully and Boldly</w:t>
      </w:r>
    </w:p>
    <w:p w14:paraId="79537DDA" w14:textId="77777777" w:rsidR="00F9298B" w:rsidRPr="00F6333B" w:rsidRDefault="00F9298B" w:rsidP="00F9298B">
      <w:pPr>
        <w:spacing w:line="247" w:lineRule="auto"/>
        <w:rPr>
          <w:rFonts w:eastAsia="Times New Roman"/>
          <w:kern w:val="0"/>
          <w:sz w:val="21"/>
          <w:szCs w:val="21"/>
        </w:rPr>
      </w:pPr>
      <w:r w:rsidRPr="00F6333B">
        <w:rPr>
          <w:rFonts w:eastAsia="Times New Roman"/>
          <w:kern w:val="0"/>
          <w:sz w:val="21"/>
          <w:szCs w:val="21"/>
        </w:rPr>
        <w:t>Paul encourages us to speak truthfully and boldly, even in the face of opposition. "In truthful speech and in the power of God" (2 Corinthians 6:7). Our words have the power to influence and inspire, so it's crucial to communicate the truth of the gospel with confidence. By doing so, we can effectively share the hope and salvation found in Christ.</w:t>
      </w:r>
    </w:p>
    <w:p w14:paraId="13100D48" w14:textId="77777777" w:rsidR="00F9298B" w:rsidRPr="00F6333B" w:rsidRDefault="00F9298B" w:rsidP="00F9298B">
      <w:pPr>
        <w:spacing w:line="247" w:lineRule="auto"/>
        <w:rPr>
          <w:rFonts w:eastAsia="Times New Roman"/>
          <w:kern w:val="0"/>
          <w:sz w:val="21"/>
          <w:szCs w:val="21"/>
        </w:rPr>
      </w:pPr>
      <w:r w:rsidRPr="00F6333B">
        <w:rPr>
          <w:rFonts w:eastAsia="Times New Roman"/>
          <w:kern w:val="0"/>
          <w:sz w:val="21"/>
          <w:szCs w:val="21"/>
        </w:rPr>
        <w:t>1. How can you practice speaking truthfully and boldly in challenging situations at work or home?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speaking truthfully is essential for building trust in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overcome fear when speaking boldly about your beliefs? </w:t>
      </w:r>
    </w:p>
    <w:p w14:paraId="69DA4B03" w14:textId="77777777" w:rsidR="00F9298B" w:rsidRPr="00F6333B" w:rsidRDefault="00F9298B" w:rsidP="00F9298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Recognize the Paradoxes of Faith</w:t>
      </w:r>
    </w:p>
    <w:p w14:paraId="767C9358" w14:textId="77777777" w:rsidR="00F9298B" w:rsidRPr="00F6333B" w:rsidRDefault="00F9298B" w:rsidP="00F9298B">
      <w:pPr>
        <w:spacing w:line="247" w:lineRule="auto"/>
        <w:rPr>
          <w:rFonts w:eastAsia="Times New Roman"/>
          <w:kern w:val="0"/>
          <w:sz w:val="21"/>
          <w:szCs w:val="21"/>
        </w:rPr>
      </w:pPr>
      <w:r w:rsidRPr="00F6333B">
        <w:rPr>
          <w:rFonts w:eastAsia="Times New Roman"/>
          <w:kern w:val="0"/>
          <w:sz w:val="21"/>
          <w:szCs w:val="21"/>
        </w:rPr>
        <w:t>The Christian life is full of paradoxes, and Paul highlights these in 2 Corinthians 6. "As sorrowful, yet always rejoicing; as poor, yet making many rich" (2 Corinthians 6:10). These contradictions remind us that our faith transcends worldly understanding. By embracing these paradoxes, we can find joy and purpose in every circumstance.</w:t>
      </w:r>
    </w:p>
    <w:p w14:paraId="242D8E55" w14:textId="77777777" w:rsidR="00F9298B" w:rsidRPr="00F6333B" w:rsidRDefault="00F9298B" w:rsidP="00F9298B">
      <w:pPr>
        <w:spacing w:line="247" w:lineRule="auto"/>
        <w:rPr>
          <w:rFonts w:eastAsia="Times New Roman"/>
          <w:kern w:val="0"/>
          <w:sz w:val="21"/>
          <w:szCs w:val="21"/>
        </w:rPr>
      </w:pPr>
      <w:r w:rsidRPr="00F6333B">
        <w:rPr>
          <w:rFonts w:eastAsia="Times New Roman"/>
          <w:kern w:val="0"/>
          <w:sz w:val="21"/>
          <w:szCs w:val="21"/>
        </w:rPr>
        <w:t>1. How can embracing paradoxes in faith strengthen your daily spiritual journey and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Paul highlights contradictions in faith, and how can they inspire resilience in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paradoxes in faith to apply in handling life's uncertainties and conflicts? </w:t>
      </w:r>
    </w:p>
    <w:p w14:paraId="61AFEF4E" w14:textId="77777777" w:rsidR="00B94012" w:rsidRDefault="00F9298B" w:rsidP="00F9298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13FDFCE" w14:textId="77777777" w:rsidR="00B94012" w:rsidRDefault="00B94012">
      <w:pPr>
        <w:spacing w:after="0" w:line="240" w:lineRule="auto"/>
        <w:rPr>
          <w:rFonts w:eastAsia="Times New Roman"/>
          <w:b/>
          <w:bCs/>
          <w:kern w:val="0"/>
          <w:sz w:val="21"/>
          <w:szCs w:val="21"/>
        </w:rPr>
      </w:pPr>
      <w:r>
        <w:rPr>
          <w:rFonts w:eastAsia="Times New Roman"/>
          <w:b/>
          <w:bCs/>
          <w:kern w:val="0"/>
          <w:sz w:val="21"/>
          <w:szCs w:val="21"/>
        </w:rPr>
        <w:br w:type="page"/>
      </w:r>
    </w:p>
    <w:p w14:paraId="759E4D04" w14:textId="77777777" w:rsidR="00B94012" w:rsidRDefault="00B94012" w:rsidP="00F9298B">
      <w:pPr>
        <w:spacing w:line="247" w:lineRule="auto"/>
        <w:rPr>
          <w:rFonts w:eastAsia="Times New Roman"/>
          <w:b/>
          <w:bCs/>
          <w:kern w:val="0"/>
          <w:sz w:val="21"/>
          <w:szCs w:val="21"/>
        </w:rPr>
      </w:pPr>
    </w:p>
    <w:p w14:paraId="02BA13FF" w14:textId="0A7996E4" w:rsidR="00F9298B" w:rsidRPr="00F6333B" w:rsidRDefault="00F9298B" w:rsidP="00F9298B">
      <w:pPr>
        <w:spacing w:line="247" w:lineRule="auto"/>
        <w:rPr>
          <w:rFonts w:eastAsia="Times New Roman"/>
          <w:kern w:val="0"/>
          <w:sz w:val="21"/>
          <w:szCs w:val="21"/>
        </w:rPr>
      </w:pPr>
      <w:r w:rsidRPr="00F6333B">
        <w:rPr>
          <w:rFonts w:eastAsia="Times New Roman"/>
          <w:b/>
          <w:bCs/>
          <w:kern w:val="0"/>
          <w:sz w:val="21"/>
          <w:szCs w:val="21"/>
        </w:rPr>
        <w:t>Avoid Unequal Yoking</w:t>
      </w:r>
    </w:p>
    <w:p w14:paraId="379DCB32" w14:textId="77777777" w:rsidR="00F9298B" w:rsidRPr="00F6333B" w:rsidRDefault="00F9298B" w:rsidP="00F9298B">
      <w:pPr>
        <w:spacing w:line="247" w:lineRule="auto"/>
        <w:rPr>
          <w:rFonts w:eastAsia="Times New Roman"/>
          <w:kern w:val="0"/>
          <w:sz w:val="21"/>
          <w:szCs w:val="21"/>
        </w:rPr>
      </w:pPr>
      <w:r w:rsidRPr="00F6333B">
        <w:rPr>
          <w:rFonts w:eastAsia="Times New Roman"/>
          <w:kern w:val="0"/>
          <w:sz w:val="21"/>
          <w:szCs w:val="21"/>
        </w:rPr>
        <w:t>Paul warns against forming partnerships that compromise our faith. "Do not be unequally yoked with unbelievers" (2 Corinthians 6:14). This principle applies to all areas of life, from relationships to business dealings. By aligning ourselves with those who share our values, we can maintain our integrity and stay true to our calling.</w:t>
      </w:r>
    </w:p>
    <w:p w14:paraId="3B89016D" w14:textId="77777777" w:rsidR="00F9298B" w:rsidRPr="00F6333B" w:rsidRDefault="00F9298B" w:rsidP="00F9298B">
      <w:pPr>
        <w:spacing w:line="247" w:lineRule="auto"/>
        <w:rPr>
          <w:rFonts w:eastAsia="Times New Roman"/>
          <w:kern w:val="0"/>
          <w:sz w:val="21"/>
          <w:szCs w:val="21"/>
        </w:rPr>
      </w:pPr>
      <w:r w:rsidRPr="00F6333B">
        <w:rPr>
          <w:rFonts w:eastAsia="Times New Roman"/>
          <w:kern w:val="0"/>
          <w:sz w:val="21"/>
          <w:szCs w:val="21"/>
        </w:rPr>
        <w:t>1. How can you identify and avoid unequal yoking in your personal and professional relationships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maintaining spiritual integrity is important when forming partnerships with non-believers?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your values align with those you closely associate with? </w:t>
      </w:r>
    </w:p>
    <w:p w14:paraId="12088F49" w14:textId="77777777" w:rsidR="00F9298B" w:rsidRPr="00F6333B" w:rsidRDefault="00F9298B" w:rsidP="00F9298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Pursue Holiness</w:t>
      </w:r>
    </w:p>
    <w:p w14:paraId="6D6DB171" w14:textId="77777777" w:rsidR="00F9298B" w:rsidRPr="00F6333B" w:rsidRDefault="00F9298B" w:rsidP="00F9298B">
      <w:pPr>
        <w:spacing w:line="247" w:lineRule="auto"/>
        <w:rPr>
          <w:rFonts w:eastAsia="Times New Roman"/>
          <w:kern w:val="0"/>
          <w:sz w:val="21"/>
          <w:szCs w:val="21"/>
        </w:rPr>
      </w:pPr>
      <w:r w:rsidRPr="00F6333B">
        <w:rPr>
          <w:rFonts w:eastAsia="Times New Roman"/>
          <w:kern w:val="0"/>
          <w:sz w:val="21"/>
          <w:szCs w:val="21"/>
        </w:rPr>
        <w:t>Finally, Paul calls us to pursue holiness, setting ourselves apart for God's purposes. "Let us purify ourselves from everything that contaminates body and spirit, perfecting holiness out of reverence for God" (2 Corinthians 7:1). Holiness is not about perfection but about dedication to God. By striving for holiness, we honor Him and become effective witnesses to the world.</w:t>
      </w:r>
    </w:p>
    <w:p w14:paraId="243D38A9" w14:textId="77777777" w:rsidR="00F9298B" w:rsidRPr="001B37DC" w:rsidRDefault="00F9298B" w:rsidP="00F9298B">
      <w:pPr>
        <w:spacing w:line="247" w:lineRule="auto"/>
        <w:rPr>
          <w:rFonts w:eastAsia="Times New Roman"/>
          <w:kern w:val="0"/>
          <w:sz w:val="21"/>
          <w:szCs w:val="21"/>
        </w:rPr>
      </w:pPr>
      <w:r w:rsidRPr="00F6333B">
        <w:rPr>
          <w:rFonts w:eastAsia="Times New Roman"/>
          <w:kern w:val="0"/>
          <w:sz w:val="21"/>
          <w:szCs w:val="21"/>
        </w:rPr>
        <w:t>1. How can you actively pursue holiness in your daily interactions and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separating from worldly influences is essential for pursuing holiness?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align your lifestyle with God's call to holiness?</w:t>
      </w:r>
      <w:r w:rsidRPr="001B37DC">
        <w:br w:type="page"/>
      </w:r>
    </w:p>
    <w:p w14:paraId="5BB36191" w14:textId="77777777" w:rsidR="00F9298B" w:rsidRPr="00B94012" w:rsidRDefault="00F9298B" w:rsidP="00F9298B">
      <w:pPr>
        <w:spacing w:line="247" w:lineRule="auto"/>
        <w:jc w:val="center"/>
        <w:outlineLvl w:val="0"/>
        <w:rPr>
          <w:rFonts w:eastAsia="Times New Roman"/>
          <w:b/>
          <w:bCs/>
          <w:kern w:val="36"/>
          <w:sz w:val="32"/>
          <w:szCs w:val="32"/>
        </w:rPr>
      </w:pPr>
      <w:r w:rsidRPr="00B94012">
        <w:rPr>
          <w:rFonts w:eastAsia="Times New Roman"/>
          <w:b/>
          <w:bCs/>
          <w:kern w:val="36"/>
          <w:sz w:val="32"/>
          <w:szCs w:val="32"/>
        </w:rPr>
        <w:t>2 Corinthians 7 Teaching Points and Bible Study Questions</w:t>
      </w:r>
    </w:p>
    <w:p w14:paraId="0BB2DE08" w14:textId="54FD93E4" w:rsidR="00F9298B" w:rsidRPr="00F6333B" w:rsidRDefault="00F9298B" w:rsidP="00F9298B">
      <w:pPr>
        <w:spacing w:line="247" w:lineRule="auto"/>
        <w:rPr>
          <w:rFonts w:eastAsia="Times New Roman"/>
          <w:kern w:val="0"/>
          <w:sz w:val="21"/>
          <w:szCs w:val="21"/>
        </w:rPr>
      </w:pPr>
      <w:r w:rsidRPr="00F6333B">
        <w:rPr>
          <w:rFonts w:eastAsia="Times New Roman"/>
          <w:b/>
          <w:bCs/>
          <w:kern w:val="0"/>
          <w:sz w:val="21"/>
          <w:szCs w:val="21"/>
        </w:rPr>
        <w:t>Embrace Godly Sorrow for True Repentance</w:t>
      </w:r>
    </w:p>
    <w:p w14:paraId="67FC9107" w14:textId="77777777" w:rsidR="00F9298B" w:rsidRPr="00F6333B" w:rsidRDefault="00F9298B" w:rsidP="00F9298B">
      <w:pPr>
        <w:spacing w:line="247" w:lineRule="auto"/>
        <w:rPr>
          <w:rFonts w:eastAsia="Times New Roman"/>
          <w:kern w:val="0"/>
          <w:sz w:val="21"/>
          <w:szCs w:val="21"/>
        </w:rPr>
      </w:pPr>
      <w:r w:rsidRPr="00F6333B">
        <w:rPr>
          <w:rFonts w:eastAsia="Times New Roman"/>
          <w:kern w:val="0"/>
          <w:sz w:val="21"/>
          <w:szCs w:val="21"/>
        </w:rPr>
        <w:t>In 2 Corinthians 7:10, we learn that "godly sorrow brings repentance that leads to salvation without regret, but worldly sorrow brings death." This verse highlights the transformative power of genuine repentance. When we feel sorrow for our sins, it should lead us to change our ways and draw closer to God, rather than wallow in guilt. Embrace this godly sorrow as a catalyst for spiritual growth and renewal.</w:t>
      </w:r>
    </w:p>
    <w:p w14:paraId="5F549541" w14:textId="77777777" w:rsidR="00F9298B" w:rsidRPr="00F6333B" w:rsidRDefault="00F9298B" w:rsidP="00F9298B">
      <w:pPr>
        <w:spacing w:line="247" w:lineRule="auto"/>
        <w:rPr>
          <w:rFonts w:eastAsia="Times New Roman"/>
          <w:kern w:val="0"/>
          <w:sz w:val="21"/>
          <w:szCs w:val="21"/>
        </w:rPr>
      </w:pPr>
      <w:r w:rsidRPr="00F6333B">
        <w:rPr>
          <w:rFonts w:eastAsia="Times New Roman"/>
          <w:kern w:val="0"/>
          <w:sz w:val="21"/>
          <w:szCs w:val="21"/>
        </w:rPr>
        <w:t>1. How can embracing godly sorrow lead to genuine change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godly sorrow is essential for true repentance and transformation?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cultivate godly sorrow in your spiritual journey? </w:t>
      </w:r>
    </w:p>
    <w:p w14:paraId="4AEEC50A" w14:textId="77777777" w:rsidR="00F9298B" w:rsidRPr="00F6333B" w:rsidRDefault="00F9298B" w:rsidP="00F9298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Rejoice in Comfort from Fellow Believers</w:t>
      </w:r>
    </w:p>
    <w:p w14:paraId="4509F616" w14:textId="77777777" w:rsidR="00F9298B" w:rsidRPr="00F6333B" w:rsidRDefault="00F9298B" w:rsidP="00F9298B">
      <w:pPr>
        <w:spacing w:line="247" w:lineRule="auto"/>
        <w:rPr>
          <w:rFonts w:eastAsia="Times New Roman"/>
          <w:kern w:val="0"/>
          <w:sz w:val="21"/>
          <w:szCs w:val="21"/>
        </w:rPr>
      </w:pPr>
      <w:r w:rsidRPr="00F6333B">
        <w:rPr>
          <w:rFonts w:eastAsia="Times New Roman"/>
          <w:kern w:val="0"/>
          <w:sz w:val="21"/>
          <w:szCs w:val="21"/>
        </w:rPr>
        <w:t>Paul speaks of the comfort he received from Titus in 2 Corinthians 7:6, "But God, who comforts the downcast, comforted us by the arrival of Titus." This reminds us of the importance of community and fellowship. Surround yourself with fellow believers who can uplift and encourage you, especially during challenging times. Their presence can be a tangible expression of God's comfort.</w:t>
      </w:r>
    </w:p>
    <w:p w14:paraId="2A328196" w14:textId="77777777" w:rsidR="00F9298B" w:rsidRPr="00F6333B" w:rsidRDefault="00F9298B" w:rsidP="00F9298B">
      <w:pPr>
        <w:spacing w:line="247" w:lineRule="auto"/>
        <w:rPr>
          <w:rFonts w:eastAsia="Times New Roman"/>
          <w:kern w:val="0"/>
          <w:sz w:val="21"/>
          <w:szCs w:val="21"/>
        </w:rPr>
      </w:pPr>
      <w:r w:rsidRPr="00F6333B">
        <w:rPr>
          <w:rFonts w:eastAsia="Times New Roman"/>
          <w:kern w:val="0"/>
          <w:sz w:val="21"/>
          <w:szCs w:val="21"/>
        </w:rPr>
        <w:t>1. How can you actively provide comfort to fellow believers in times of distress or need?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receiving comfort from others strengthens your faith and community bonds?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express gratitude for the comfort received from fellow believers? </w:t>
      </w:r>
    </w:p>
    <w:p w14:paraId="1515FDEA" w14:textId="77777777" w:rsidR="00B94012" w:rsidRDefault="00F9298B" w:rsidP="00F9298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15EAB8C" w14:textId="77777777" w:rsidR="00B94012" w:rsidRDefault="00B94012">
      <w:pPr>
        <w:spacing w:after="0" w:line="240" w:lineRule="auto"/>
        <w:rPr>
          <w:rFonts w:eastAsia="Times New Roman"/>
          <w:b/>
          <w:bCs/>
          <w:kern w:val="0"/>
          <w:sz w:val="21"/>
          <w:szCs w:val="21"/>
        </w:rPr>
      </w:pPr>
      <w:r>
        <w:rPr>
          <w:rFonts w:eastAsia="Times New Roman"/>
          <w:b/>
          <w:bCs/>
          <w:kern w:val="0"/>
          <w:sz w:val="21"/>
          <w:szCs w:val="21"/>
        </w:rPr>
        <w:br w:type="page"/>
      </w:r>
    </w:p>
    <w:p w14:paraId="24105EA8" w14:textId="77777777" w:rsidR="00B94012" w:rsidRDefault="00B94012" w:rsidP="00F9298B">
      <w:pPr>
        <w:spacing w:line="247" w:lineRule="auto"/>
        <w:rPr>
          <w:rFonts w:eastAsia="Times New Roman"/>
          <w:b/>
          <w:bCs/>
          <w:kern w:val="0"/>
          <w:sz w:val="21"/>
          <w:szCs w:val="21"/>
        </w:rPr>
      </w:pPr>
    </w:p>
    <w:p w14:paraId="6EA217EE" w14:textId="47E7D62D" w:rsidR="00F9298B" w:rsidRPr="00F6333B" w:rsidRDefault="00F9298B" w:rsidP="00F9298B">
      <w:pPr>
        <w:spacing w:line="247" w:lineRule="auto"/>
        <w:rPr>
          <w:rFonts w:eastAsia="Times New Roman"/>
          <w:kern w:val="0"/>
          <w:sz w:val="21"/>
          <w:szCs w:val="21"/>
        </w:rPr>
      </w:pPr>
      <w:r w:rsidRPr="00F6333B">
        <w:rPr>
          <w:rFonts w:eastAsia="Times New Roman"/>
          <w:b/>
          <w:bCs/>
          <w:kern w:val="0"/>
          <w:sz w:val="21"/>
          <w:szCs w:val="21"/>
        </w:rPr>
        <w:t>Be Transparent in Your Relationships</w:t>
      </w:r>
    </w:p>
    <w:p w14:paraId="5B7CE764" w14:textId="77777777" w:rsidR="00F9298B" w:rsidRPr="00F6333B" w:rsidRDefault="00F9298B" w:rsidP="00F9298B">
      <w:pPr>
        <w:spacing w:line="247" w:lineRule="auto"/>
        <w:rPr>
          <w:rFonts w:eastAsia="Times New Roman"/>
          <w:kern w:val="0"/>
          <w:sz w:val="21"/>
          <w:szCs w:val="21"/>
        </w:rPr>
      </w:pPr>
      <w:r w:rsidRPr="00F6333B">
        <w:rPr>
          <w:rFonts w:eastAsia="Times New Roman"/>
          <w:kern w:val="0"/>
          <w:sz w:val="21"/>
          <w:szCs w:val="21"/>
        </w:rPr>
        <w:t>In 2 Corinthians 7:2, Paul urges, "Make room for us in your hearts. We have wronged no one, corrupted no one, and exploited no one." Transparency and integrity in our relationships are crucial. By being open and honest, we build trust and strengthen our bonds with others, reflecting the love and truth of Christ.</w:t>
      </w:r>
    </w:p>
    <w:p w14:paraId="61C5D0C0" w14:textId="77777777" w:rsidR="00F9298B" w:rsidRPr="00F6333B" w:rsidRDefault="00F9298B" w:rsidP="00F9298B">
      <w:pPr>
        <w:spacing w:line="247" w:lineRule="auto"/>
        <w:rPr>
          <w:rFonts w:eastAsia="Times New Roman"/>
          <w:kern w:val="0"/>
          <w:sz w:val="21"/>
          <w:szCs w:val="21"/>
        </w:rPr>
      </w:pPr>
      <w:r w:rsidRPr="00F6333B">
        <w:rPr>
          <w:rFonts w:eastAsia="Times New Roman"/>
          <w:kern w:val="0"/>
          <w:sz w:val="21"/>
          <w:szCs w:val="21"/>
        </w:rPr>
        <w:t>1. How can being transparent in relationships enhance trust and understanding according to 2 Corinthians 7?</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Paul emphasizes honesty and openness in his communication with the Corinthians?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practice transparency in your relationships, inspired by 2 Corinthians 7? </w:t>
      </w:r>
    </w:p>
    <w:p w14:paraId="7CE64564" w14:textId="77777777" w:rsidR="00F9298B" w:rsidRPr="00F6333B" w:rsidRDefault="00F9298B" w:rsidP="00F9298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Find Joy in the Growth of Others</w:t>
      </w:r>
    </w:p>
    <w:p w14:paraId="2900FFE5" w14:textId="77777777" w:rsidR="00F9298B" w:rsidRPr="00F6333B" w:rsidRDefault="00F9298B" w:rsidP="00F9298B">
      <w:pPr>
        <w:spacing w:line="247" w:lineRule="auto"/>
        <w:rPr>
          <w:rFonts w:eastAsia="Times New Roman"/>
          <w:kern w:val="0"/>
          <w:sz w:val="21"/>
          <w:szCs w:val="21"/>
        </w:rPr>
      </w:pPr>
      <w:r w:rsidRPr="00F6333B">
        <w:rPr>
          <w:rFonts w:eastAsia="Times New Roman"/>
          <w:kern w:val="0"/>
          <w:sz w:val="21"/>
          <w:szCs w:val="21"/>
        </w:rPr>
        <w:t>Paul expresses his joy over the Corinthians' growth in 2 Corinthians 7:7, "And not only by his arrival, but also by the comfort he had received from you." Rejoice in the spiritual progress of those around you. Celebrate their victories and encourage them in their journey, knowing that their growth is a testament to God's work in their lives.</w:t>
      </w:r>
    </w:p>
    <w:p w14:paraId="2665C3B1" w14:textId="77777777" w:rsidR="00F9298B" w:rsidRPr="00F6333B" w:rsidRDefault="00F9298B" w:rsidP="00F9298B">
      <w:pPr>
        <w:spacing w:line="247" w:lineRule="auto"/>
        <w:rPr>
          <w:rFonts w:eastAsia="Times New Roman"/>
          <w:kern w:val="0"/>
          <w:sz w:val="21"/>
          <w:szCs w:val="21"/>
        </w:rPr>
      </w:pPr>
      <w:r w:rsidRPr="00F6333B">
        <w:rPr>
          <w:rFonts w:eastAsia="Times New Roman"/>
          <w:kern w:val="0"/>
          <w:sz w:val="21"/>
          <w:szCs w:val="21"/>
        </w:rPr>
        <w:t>1. How can you actively support and celebrate the spiritual growth of others in your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witnessing others' growth can bring joy to your own spiritual journey?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encourage someone who is struggling in their faith? </w:t>
      </w:r>
    </w:p>
    <w:p w14:paraId="212E6635" w14:textId="77777777" w:rsidR="00B94012" w:rsidRDefault="00F9298B" w:rsidP="00F9298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F570C94" w14:textId="77777777" w:rsidR="00B94012" w:rsidRDefault="00B94012">
      <w:pPr>
        <w:spacing w:after="0" w:line="240" w:lineRule="auto"/>
        <w:rPr>
          <w:rFonts w:eastAsia="Times New Roman"/>
          <w:b/>
          <w:bCs/>
          <w:kern w:val="0"/>
          <w:sz w:val="21"/>
          <w:szCs w:val="21"/>
        </w:rPr>
      </w:pPr>
      <w:r>
        <w:rPr>
          <w:rFonts w:eastAsia="Times New Roman"/>
          <w:b/>
          <w:bCs/>
          <w:kern w:val="0"/>
          <w:sz w:val="21"/>
          <w:szCs w:val="21"/>
        </w:rPr>
        <w:br w:type="page"/>
      </w:r>
    </w:p>
    <w:p w14:paraId="528B4476" w14:textId="77777777" w:rsidR="00B94012" w:rsidRDefault="00B94012" w:rsidP="00F9298B">
      <w:pPr>
        <w:spacing w:line="247" w:lineRule="auto"/>
        <w:rPr>
          <w:rFonts w:eastAsia="Times New Roman"/>
          <w:b/>
          <w:bCs/>
          <w:kern w:val="0"/>
          <w:sz w:val="21"/>
          <w:szCs w:val="21"/>
        </w:rPr>
      </w:pPr>
    </w:p>
    <w:p w14:paraId="29112C6D" w14:textId="798A87DE" w:rsidR="00F9298B" w:rsidRPr="00F6333B" w:rsidRDefault="00F9298B" w:rsidP="00F9298B">
      <w:pPr>
        <w:spacing w:line="247" w:lineRule="auto"/>
        <w:rPr>
          <w:rFonts w:eastAsia="Times New Roman"/>
          <w:kern w:val="0"/>
          <w:sz w:val="21"/>
          <w:szCs w:val="21"/>
        </w:rPr>
      </w:pPr>
      <w:r w:rsidRPr="00F6333B">
        <w:rPr>
          <w:rFonts w:eastAsia="Times New Roman"/>
          <w:b/>
          <w:bCs/>
          <w:kern w:val="0"/>
          <w:sz w:val="21"/>
          <w:szCs w:val="21"/>
        </w:rPr>
        <w:t>Cultivate a Heart of Encouragement</w:t>
      </w:r>
    </w:p>
    <w:p w14:paraId="12E2243F" w14:textId="77777777" w:rsidR="00F9298B" w:rsidRPr="00F6333B" w:rsidRDefault="00F9298B" w:rsidP="00F9298B">
      <w:pPr>
        <w:spacing w:line="247" w:lineRule="auto"/>
        <w:rPr>
          <w:rFonts w:eastAsia="Times New Roman"/>
          <w:kern w:val="0"/>
          <w:sz w:val="21"/>
          <w:szCs w:val="21"/>
        </w:rPr>
      </w:pPr>
      <w:r w:rsidRPr="00F6333B">
        <w:rPr>
          <w:rFonts w:eastAsia="Times New Roman"/>
          <w:kern w:val="0"/>
          <w:sz w:val="21"/>
          <w:szCs w:val="21"/>
        </w:rPr>
        <w:t>In 2 Corinthians 7:13, Paul writes, "By all this we are encouraged." Encouragement is a powerful tool in the life of a believer. Use your words and actions to uplift others, providing them with the strength and motivation to persevere in their faith. A simple word of encouragement can have a profound impact.</w:t>
      </w:r>
    </w:p>
    <w:p w14:paraId="7D3DA5C9" w14:textId="77777777" w:rsidR="00B94012" w:rsidRDefault="00F9298B" w:rsidP="00F9298B">
      <w:pPr>
        <w:spacing w:line="247" w:lineRule="auto"/>
      </w:pPr>
      <w:r w:rsidRPr="00F6333B">
        <w:rPr>
          <w:rFonts w:eastAsia="Times New Roman"/>
          <w:kern w:val="0"/>
          <w:sz w:val="21"/>
          <w:szCs w:val="21"/>
        </w:rPr>
        <w:t>1. How can you actively encourage others in their faith journey based on 2 Corinthians 7?</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Paul emphasizes comfort and encouragement in times of distress?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cultivate a heart of encouragement in your community?</w:t>
      </w:r>
    </w:p>
    <w:p w14:paraId="61A2A24E" w14:textId="4AECE5EE" w:rsidR="00F9298B" w:rsidRPr="00F6333B" w:rsidRDefault="00F9298B" w:rsidP="00F9298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Maintain a Clear Conscience</w:t>
      </w:r>
    </w:p>
    <w:p w14:paraId="37398153" w14:textId="77777777" w:rsidR="00F9298B" w:rsidRPr="00F6333B" w:rsidRDefault="00F9298B" w:rsidP="00F9298B">
      <w:pPr>
        <w:spacing w:line="247" w:lineRule="auto"/>
        <w:rPr>
          <w:rFonts w:eastAsia="Times New Roman"/>
          <w:kern w:val="0"/>
          <w:sz w:val="21"/>
          <w:szCs w:val="21"/>
        </w:rPr>
      </w:pPr>
      <w:r w:rsidRPr="00F6333B">
        <w:rPr>
          <w:rFonts w:eastAsia="Times New Roman"/>
          <w:kern w:val="0"/>
          <w:sz w:val="21"/>
          <w:szCs w:val="21"/>
        </w:rPr>
        <w:t>Paul speaks of his confidence in the Corinthians in 2 Corinthians 7:16, "I rejoice that I can have complete confidence in you." Strive to live in such a way that others can have confidence in your integrity and character. A clear conscience before God and others is a source of peace and strength.</w:t>
      </w:r>
    </w:p>
    <w:p w14:paraId="342311B6" w14:textId="77777777" w:rsidR="00F9298B" w:rsidRPr="00F6333B" w:rsidRDefault="00F9298B" w:rsidP="00F9298B">
      <w:pPr>
        <w:spacing w:line="247" w:lineRule="auto"/>
        <w:rPr>
          <w:rFonts w:eastAsia="Times New Roman"/>
          <w:kern w:val="0"/>
          <w:sz w:val="21"/>
          <w:szCs w:val="21"/>
        </w:rPr>
      </w:pPr>
      <w:r w:rsidRPr="00F6333B">
        <w:rPr>
          <w:rFonts w:eastAsia="Times New Roman"/>
          <w:kern w:val="0"/>
          <w:sz w:val="21"/>
          <w:szCs w:val="21"/>
        </w:rPr>
        <w:t>1. How can maintaining a clear conscience impact your daily decision-making and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 clear conscience is essential for spiritual growth and peace?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restore a clear conscience after making a mistake? </w:t>
      </w:r>
    </w:p>
    <w:p w14:paraId="54A5200A" w14:textId="77777777" w:rsidR="00B94012" w:rsidRDefault="00F9298B" w:rsidP="00F9298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DFF9212" w14:textId="77777777" w:rsidR="00B94012" w:rsidRDefault="00B94012">
      <w:pPr>
        <w:spacing w:after="0" w:line="240" w:lineRule="auto"/>
        <w:rPr>
          <w:rFonts w:eastAsia="Times New Roman"/>
          <w:b/>
          <w:bCs/>
          <w:kern w:val="0"/>
          <w:sz w:val="21"/>
          <w:szCs w:val="21"/>
        </w:rPr>
      </w:pPr>
      <w:r>
        <w:rPr>
          <w:rFonts w:eastAsia="Times New Roman"/>
          <w:b/>
          <w:bCs/>
          <w:kern w:val="0"/>
          <w:sz w:val="21"/>
          <w:szCs w:val="21"/>
        </w:rPr>
        <w:br w:type="page"/>
      </w:r>
    </w:p>
    <w:p w14:paraId="1802C42A" w14:textId="77777777" w:rsidR="00B94012" w:rsidRDefault="00B94012" w:rsidP="00F9298B">
      <w:pPr>
        <w:spacing w:line="247" w:lineRule="auto"/>
        <w:rPr>
          <w:rFonts w:eastAsia="Times New Roman"/>
          <w:b/>
          <w:bCs/>
          <w:kern w:val="0"/>
          <w:sz w:val="21"/>
          <w:szCs w:val="21"/>
        </w:rPr>
      </w:pPr>
    </w:p>
    <w:p w14:paraId="406B54AD" w14:textId="60938FDC" w:rsidR="00F9298B" w:rsidRPr="00F6333B" w:rsidRDefault="00F9298B" w:rsidP="00F9298B">
      <w:pPr>
        <w:spacing w:line="247" w:lineRule="auto"/>
        <w:rPr>
          <w:rFonts w:eastAsia="Times New Roman"/>
          <w:kern w:val="0"/>
          <w:sz w:val="21"/>
          <w:szCs w:val="21"/>
        </w:rPr>
      </w:pPr>
      <w:r w:rsidRPr="00F6333B">
        <w:rPr>
          <w:rFonts w:eastAsia="Times New Roman"/>
          <w:b/>
          <w:bCs/>
          <w:kern w:val="0"/>
          <w:sz w:val="21"/>
          <w:szCs w:val="21"/>
        </w:rPr>
        <w:t>Experience Joy in Reconciliation</w:t>
      </w:r>
    </w:p>
    <w:p w14:paraId="709C375A" w14:textId="77777777" w:rsidR="00F9298B" w:rsidRPr="00F6333B" w:rsidRDefault="00F9298B" w:rsidP="00F9298B">
      <w:pPr>
        <w:spacing w:line="247" w:lineRule="auto"/>
        <w:rPr>
          <w:rFonts w:eastAsia="Times New Roman"/>
          <w:kern w:val="0"/>
          <w:sz w:val="21"/>
          <w:szCs w:val="21"/>
        </w:rPr>
      </w:pPr>
      <w:r w:rsidRPr="00F6333B">
        <w:rPr>
          <w:rFonts w:eastAsia="Times New Roman"/>
          <w:kern w:val="0"/>
          <w:sz w:val="21"/>
          <w:szCs w:val="21"/>
        </w:rPr>
        <w:t>In 2 Corinthians 7:9, Paul expresses joy over the Corinthians' repentance, "Now I rejoice, not because you were made sorrowful, but because your sorrow led you to repentance." Reconciliation brings joy and healing. Seek to mend broken relationships and restore harmony, reflecting the reconciling love of Christ.</w:t>
      </w:r>
    </w:p>
    <w:p w14:paraId="340474FA" w14:textId="77777777" w:rsidR="00F9298B" w:rsidRPr="00F6333B" w:rsidRDefault="00F9298B" w:rsidP="00F9298B">
      <w:pPr>
        <w:spacing w:line="247" w:lineRule="auto"/>
        <w:rPr>
          <w:rFonts w:eastAsia="Times New Roman"/>
          <w:kern w:val="0"/>
          <w:sz w:val="21"/>
          <w:szCs w:val="21"/>
        </w:rPr>
      </w:pPr>
      <w:r w:rsidRPr="00F6333B">
        <w:rPr>
          <w:rFonts w:eastAsia="Times New Roman"/>
          <w:kern w:val="0"/>
          <w:sz w:val="21"/>
          <w:szCs w:val="21"/>
        </w:rPr>
        <w:t>1. How can you actively seek reconciliation to experience joy in strained relationships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reconciliation leads to deeper joy and peace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foster reconciliation and joy in your community? </w:t>
      </w:r>
    </w:p>
    <w:p w14:paraId="2A086946" w14:textId="77777777" w:rsidR="00F9298B" w:rsidRPr="00F6333B" w:rsidRDefault="00F9298B" w:rsidP="00F9298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Be Zealous for Good Works</w:t>
      </w:r>
    </w:p>
    <w:p w14:paraId="1FBB5CBA" w14:textId="77777777" w:rsidR="00F9298B" w:rsidRPr="00F6333B" w:rsidRDefault="00F9298B" w:rsidP="00F9298B">
      <w:pPr>
        <w:spacing w:line="247" w:lineRule="auto"/>
        <w:rPr>
          <w:rFonts w:eastAsia="Times New Roman"/>
          <w:kern w:val="0"/>
          <w:sz w:val="21"/>
          <w:szCs w:val="21"/>
        </w:rPr>
      </w:pPr>
      <w:r w:rsidRPr="00F6333B">
        <w:rPr>
          <w:rFonts w:eastAsia="Times New Roman"/>
          <w:kern w:val="0"/>
          <w:sz w:val="21"/>
          <w:szCs w:val="21"/>
        </w:rPr>
        <w:t xml:space="preserve">Paul commends the Corinthians' earnestness in 2 Corinthians 7:11, "See what this godly sorrow has produced in you: what earnestness, what eagerness to clear yourselves." Let your repentance </w:t>
      </w:r>
      <w:proofErr w:type="gramStart"/>
      <w:r w:rsidRPr="00F6333B">
        <w:rPr>
          <w:rFonts w:eastAsia="Times New Roman"/>
          <w:kern w:val="0"/>
          <w:sz w:val="21"/>
          <w:szCs w:val="21"/>
        </w:rPr>
        <w:t>lead</w:t>
      </w:r>
      <w:proofErr w:type="gramEnd"/>
      <w:r w:rsidRPr="00F6333B">
        <w:rPr>
          <w:rFonts w:eastAsia="Times New Roman"/>
          <w:kern w:val="0"/>
          <w:sz w:val="21"/>
          <w:szCs w:val="21"/>
        </w:rPr>
        <w:t xml:space="preserve"> to a zeal for good works. Channel your energy into serving others and glorifying God through your actions.</w:t>
      </w:r>
    </w:p>
    <w:p w14:paraId="71E10B2F" w14:textId="77777777" w:rsidR="00F9298B" w:rsidRPr="00F6333B" w:rsidRDefault="00F9298B" w:rsidP="00F9298B">
      <w:pPr>
        <w:spacing w:line="247" w:lineRule="auto"/>
        <w:rPr>
          <w:rFonts w:eastAsia="Times New Roman"/>
          <w:kern w:val="0"/>
          <w:sz w:val="21"/>
          <w:szCs w:val="21"/>
        </w:rPr>
      </w:pPr>
      <w:r w:rsidRPr="00F6333B">
        <w:rPr>
          <w:rFonts w:eastAsia="Times New Roman"/>
          <w:kern w:val="0"/>
          <w:sz w:val="21"/>
          <w:szCs w:val="21"/>
        </w:rPr>
        <w:t>1. How can you demonstrate zeal for good works in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being zealous for good works is important in your spiritual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maintain enthusiasm for doing good in challenging situations? </w:t>
      </w:r>
    </w:p>
    <w:p w14:paraId="658EB1DA" w14:textId="77777777" w:rsidR="00B94012" w:rsidRDefault="00F9298B" w:rsidP="00F9298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49AABF1" w14:textId="77777777" w:rsidR="00B94012" w:rsidRDefault="00B94012">
      <w:pPr>
        <w:spacing w:after="0" w:line="240" w:lineRule="auto"/>
        <w:rPr>
          <w:rFonts w:eastAsia="Times New Roman"/>
          <w:b/>
          <w:bCs/>
          <w:kern w:val="0"/>
          <w:sz w:val="21"/>
          <w:szCs w:val="21"/>
        </w:rPr>
      </w:pPr>
      <w:r>
        <w:rPr>
          <w:rFonts w:eastAsia="Times New Roman"/>
          <w:b/>
          <w:bCs/>
          <w:kern w:val="0"/>
          <w:sz w:val="21"/>
          <w:szCs w:val="21"/>
        </w:rPr>
        <w:br w:type="page"/>
      </w:r>
    </w:p>
    <w:p w14:paraId="089FAE0E" w14:textId="77777777" w:rsidR="00B94012" w:rsidRDefault="00B94012" w:rsidP="00F9298B">
      <w:pPr>
        <w:spacing w:line="247" w:lineRule="auto"/>
        <w:rPr>
          <w:rFonts w:eastAsia="Times New Roman"/>
          <w:b/>
          <w:bCs/>
          <w:kern w:val="0"/>
          <w:sz w:val="21"/>
          <w:szCs w:val="21"/>
        </w:rPr>
      </w:pPr>
    </w:p>
    <w:p w14:paraId="6176EC14" w14:textId="1CC33A48" w:rsidR="00F9298B" w:rsidRPr="00F6333B" w:rsidRDefault="00F9298B" w:rsidP="00F9298B">
      <w:pPr>
        <w:spacing w:line="247" w:lineRule="auto"/>
        <w:rPr>
          <w:rFonts w:eastAsia="Times New Roman"/>
          <w:kern w:val="0"/>
          <w:sz w:val="21"/>
          <w:szCs w:val="21"/>
        </w:rPr>
      </w:pPr>
      <w:r w:rsidRPr="00F6333B">
        <w:rPr>
          <w:rFonts w:eastAsia="Times New Roman"/>
          <w:b/>
          <w:bCs/>
          <w:kern w:val="0"/>
          <w:sz w:val="21"/>
          <w:szCs w:val="21"/>
        </w:rPr>
        <w:t>Trust in God's Faithfulness</w:t>
      </w:r>
    </w:p>
    <w:p w14:paraId="2A4BAB96" w14:textId="77777777" w:rsidR="00F9298B" w:rsidRPr="00F6333B" w:rsidRDefault="00F9298B" w:rsidP="00F9298B">
      <w:pPr>
        <w:spacing w:line="247" w:lineRule="auto"/>
        <w:rPr>
          <w:rFonts w:eastAsia="Times New Roman"/>
          <w:kern w:val="0"/>
          <w:sz w:val="21"/>
          <w:szCs w:val="21"/>
        </w:rPr>
      </w:pPr>
      <w:r w:rsidRPr="00F6333B">
        <w:rPr>
          <w:rFonts w:eastAsia="Times New Roman"/>
          <w:kern w:val="0"/>
          <w:sz w:val="21"/>
          <w:szCs w:val="21"/>
        </w:rPr>
        <w:t>In 2 Corinthians 7:14, Paul speaks of his confidence in the Corinthians, "For if I have boasted to him about you, I have not been disappointed." Trust in God's faithfulness to work in the lives of those around you. He is faithful to complete the good work He has begun in each of us.</w:t>
      </w:r>
    </w:p>
    <w:p w14:paraId="340257AF" w14:textId="77777777" w:rsidR="00F9298B" w:rsidRPr="00F6333B" w:rsidRDefault="00F9298B" w:rsidP="00F9298B">
      <w:pPr>
        <w:spacing w:line="247" w:lineRule="auto"/>
        <w:rPr>
          <w:rFonts w:eastAsia="Times New Roman"/>
          <w:kern w:val="0"/>
          <w:sz w:val="21"/>
          <w:szCs w:val="21"/>
        </w:rPr>
      </w:pPr>
      <w:r w:rsidRPr="00F6333B">
        <w:rPr>
          <w:rFonts w:eastAsia="Times New Roman"/>
          <w:kern w:val="0"/>
          <w:sz w:val="21"/>
          <w:szCs w:val="21"/>
        </w:rPr>
        <w:t>1. How can you strengthen your trust in God's faithfulness during challenging times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trusting in God's faithfulness is crucial for personal growth and healing?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remind yourself of God's faithfulness daily? </w:t>
      </w:r>
    </w:p>
    <w:p w14:paraId="58EAA545" w14:textId="77777777" w:rsidR="00F9298B" w:rsidRPr="00F6333B" w:rsidRDefault="00F9298B" w:rsidP="00F9298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Celebrate the Joy of Unity</w:t>
      </w:r>
    </w:p>
    <w:p w14:paraId="3CD339F5" w14:textId="77777777" w:rsidR="00F9298B" w:rsidRPr="00F6333B" w:rsidRDefault="00F9298B" w:rsidP="00F9298B">
      <w:pPr>
        <w:spacing w:line="247" w:lineRule="auto"/>
        <w:rPr>
          <w:rFonts w:eastAsia="Times New Roman"/>
          <w:kern w:val="0"/>
          <w:sz w:val="21"/>
          <w:szCs w:val="21"/>
        </w:rPr>
      </w:pPr>
      <w:r w:rsidRPr="00F6333B">
        <w:rPr>
          <w:rFonts w:eastAsia="Times New Roman"/>
          <w:kern w:val="0"/>
          <w:sz w:val="21"/>
          <w:szCs w:val="21"/>
        </w:rPr>
        <w:t>Paul's joy in the Corinthians' unity is evident in 2 Corinthians 7:7, "He told us about your longing, your sorrow, and your zeal for me, so that I rejoiced even more." Unity among believers is a source of great joy. Strive for harmony and unity in your community, reflecting the oneness we have in Christ.</w:t>
      </w:r>
    </w:p>
    <w:p w14:paraId="0E634971" w14:textId="77777777" w:rsidR="00F9298B" w:rsidRPr="001B37DC" w:rsidRDefault="00F9298B" w:rsidP="00F9298B">
      <w:pPr>
        <w:spacing w:line="247" w:lineRule="auto"/>
        <w:rPr>
          <w:rFonts w:eastAsia="Times New Roman"/>
          <w:kern w:val="0"/>
          <w:sz w:val="21"/>
          <w:szCs w:val="21"/>
        </w:rPr>
      </w:pPr>
      <w:r w:rsidRPr="00F6333B">
        <w:rPr>
          <w:rFonts w:eastAsia="Times New Roman"/>
          <w:kern w:val="0"/>
          <w:sz w:val="21"/>
          <w:szCs w:val="21"/>
        </w:rPr>
        <w:t>1. How can you actively promote unity and joy within your community or church group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unity brings joy, and how can this be applied in your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steps can you take to resolve conflicts and restore unity in your personal life?</w:t>
      </w:r>
      <w:r w:rsidRPr="001B37DC">
        <w:br w:type="page"/>
      </w:r>
    </w:p>
    <w:p w14:paraId="12053AF0" w14:textId="77777777" w:rsidR="00F9298B" w:rsidRPr="00B94012" w:rsidRDefault="00F9298B" w:rsidP="00F9298B">
      <w:pPr>
        <w:spacing w:line="247" w:lineRule="auto"/>
        <w:jc w:val="center"/>
        <w:outlineLvl w:val="0"/>
        <w:rPr>
          <w:rFonts w:eastAsia="Times New Roman"/>
          <w:b/>
          <w:bCs/>
          <w:kern w:val="36"/>
          <w:sz w:val="32"/>
          <w:szCs w:val="32"/>
        </w:rPr>
      </w:pPr>
      <w:r w:rsidRPr="00B94012">
        <w:rPr>
          <w:rFonts w:eastAsia="Times New Roman"/>
          <w:b/>
          <w:bCs/>
          <w:kern w:val="36"/>
          <w:sz w:val="32"/>
          <w:szCs w:val="32"/>
        </w:rPr>
        <w:t>2 Corinthians 8 Teaching Points and Bible Study Questions</w:t>
      </w:r>
    </w:p>
    <w:p w14:paraId="6DB2B638" w14:textId="70E51704" w:rsidR="00F9298B" w:rsidRPr="00F6333B" w:rsidRDefault="00F9298B" w:rsidP="00F9298B">
      <w:pPr>
        <w:spacing w:line="247" w:lineRule="auto"/>
        <w:rPr>
          <w:rFonts w:eastAsia="Times New Roman"/>
          <w:kern w:val="0"/>
          <w:sz w:val="21"/>
          <w:szCs w:val="21"/>
        </w:rPr>
      </w:pPr>
      <w:r w:rsidRPr="00F6333B">
        <w:rPr>
          <w:rFonts w:eastAsia="Times New Roman"/>
          <w:b/>
          <w:bCs/>
          <w:kern w:val="0"/>
          <w:sz w:val="21"/>
          <w:szCs w:val="21"/>
        </w:rPr>
        <w:t>The Grace of Giving</w:t>
      </w:r>
    </w:p>
    <w:p w14:paraId="7C05628C" w14:textId="77777777" w:rsidR="00F9298B" w:rsidRPr="00F6333B" w:rsidRDefault="00F9298B" w:rsidP="00F9298B">
      <w:pPr>
        <w:spacing w:line="247" w:lineRule="auto"/>
        <w:rPr>
          <w:rFonts w:eastAsia="Times New Roman"/>
          <w:kern w:val="0"/>
          <w:sz w:val="21"/>
          <w:szCs w:val="21"/>
        </w:rPr>
      </w:pPr>
      <w:r w:rsidRPr="00F6333B">
        <w:rPr>
          <w:rFonts w:eastAsia="Times New Roman"/>
          <w:kern w:val="0"/>
          <w:sz w:val="21"/>
          <w:szCs w:val="21"/>
        </w:rPr>
        <w:t>In 2 Corinthians 8, Paul highlights the Macedonian churches as a shining example of generosity. Despite their own trials and poverty, they gave joyfully and liberally. This teaches us that giving is not about the size of our wallet but the size of our heart. As Paul writes, "For I testify that they gave according to their ability and even beyond it" (2 Corinthians 8:3). Let us be inspired to give with a cheerful heart, trusting that God will provide for our needs.</w:t>
      </w:r>
    </w:p>
    <w:p w14:paraId="75A29DC0" w14:textId="77777777" w:rsidR="00F9298B" w:rsidRPr="00F6333B" w:rsidRDefault="00F9298B" w:rsidP="00F9298B">
      <w:pPr>
        <w:spacing w:line="247" w:lineRule="auto"/>
        <w:rPr>
          <w:rFonts w:eastAsia="Times New Roman"/>
          <w:kern w:val="0"/>
          <w:sz w:val="21"/>
          <w:szCs w:val="21"/>
        </w:rPr>
      </w:pPr>
      <w:r w:rsidRPr="00F6333B">
        <w:rPr>
          <w:rFonts w:eastAsia="Times New Roman"/>
          <w:kern w:val="0"/>
          <w:sz w:val="21"/>
          <w:szCs w:val="21"/>
        </w:rPr>
        <w:t>1. How can you practice generosity in your community with the resources you currently have?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giving is described as a grace in 2 Corinthians 8?</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cultivate a joyful attitude towards giving in your daily life? </w:t>
      </w:r>
    </w:p>
    <w:p w14:paraId="7A8AC98E" w14:textId="77777777" w:rsidR="00F9298B" w:rsidRPr="00F6333B" w:rsidRDefault="00F9298B" w:rsidP="00F9298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Joy of Sacrifice</w:t>
      </w:r>
    </w:p>
    <w:p w14:paraId="396341B3" w14:textId="77777777" w:rsidR="00F9298B" w:rsidRPr="00F6333B" w:rsidRDefault="00F9298B" w:rsidP="00F9298B">
      <w:pPr>
        <w:spacing w:line="247" w:lineRule="auto"/>
        <w:rPr>
          <w:rFonts w:eastAsia="Times New Roman"/>
          <w:kern w:val="0"/>
          <w:sz w:val="21"/>
          <w:szCs w:val="21"/>
        </w:rPr>
      </w:pPr>
      <w:r w:rsidRPr="00F6333B">
        <w:rPr>
          <w:rFonts w:eastAsia="Times New Roman"/>
          <w:kern w:val="0"/>
          <w:sz w:val="21"/>
          <w:szCs w:val="21"/>
        </w:rPr>
        <w:t>The Macedonians found joy in their sacrifice, which is a powerful reminder that true joy often comes from putting others before ourselves. Paul notes, "In the midst of a very severe trial, their overflowing joy and their extreme poverty welled up in rich generosity" (2 Corinthians 8:2). When we sacrifice for others, we reflect the love of Christ, who gave Himself for us.</w:t>
      </w:r>
    </w:p>
    <w:p w14:paraId="2FDC4645" w14:textId="77777777" w:rsidR="00F9298B" w:rsidRPr="00F6333B" w:rsidRDefault="00F9298B" w:rsidP="00F9298B">
      <w:pPr>
        <w:spacing w:line="247" w:lineRule="auto"/>
        <w:rPr>
          <w:rFonts w:eastAsia="Times New Roman"/>
          <w:kern w:val="0"/>
          <w:sz w:val="21"/>
          <w:szCs w:val="21"/>
        </w:rPr>
      </w:pPr>
      <w:r w:rsidRPr="00F6333B">
        <w:rPr>
          <w:rFonts w:eastAsia="Times New Roman"/>
          <w:kern w:val="0"/>
          <w:sz w:val="21"/>
          <w:szCs w:val="21"/>
        </w:rPr>
        <w:t>1. How can you find joy in sacrificing your resources for others' needs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sacrificial giving leads to greater joy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cultivate a joyful attitude towards sacrifice in your community? </w:t>
      </w:r>
    </w:p>
    <w:p w14:paraId="5F0ECC29" w14:textId="77777777" w:rsidR="00B94012" w:rsidRDefault="00F9298B" w:rsidP="00F9298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91F6BE4" w14:textId="77777777" w:rsidR="00B94012" w:rsidRDefault="00B94012">
      <w:pPr>
        <w:spacing w:after="0" w:line="240" w:lineRule="auto"/>
        <w:rPr>
          <w:rFonts w:eastAsia="Times New Roman"/>
          <w:b/>
          <w:bCs/>
          <w:kern w:val="0"/>
          <w:sz w:val="21"/>
          <w:szCs w:val="21"/>
        </w:rPr>
      </w:pPr>
      <w:r>
        <w:rPr>
          <w:rFonts w:eastAsia="Times New Roman"/>
          <w:b/>
          <w:bCs/>
          <w:kern w:val="0"/>
          <w:sz w:val="21"/>
          <w:szCs w:val="21"/>
        </w:rPr>
        <w:br w:type="page"/>
      </w:r>
    </w:p>
    <w:p w14:paraId="20D709D9" w14:textId="77777777" w:rsidR="00B94012" w:rsidRDefault="00B94012" w:rsidP="00F9298B">
      <w:pPr>
        <w:spacing w:line="247" w:lineRule="auto"/>
        <w:rPr>
          <w:rFonts w:eastAsia="Times New Roman"/>
          <w:b/>
          <w:bCs/>
          <w:kern w:val="0"/>
          <w:sz w:val="21"/>
          <w:szCs w:val="21"/>
        </w:rPr>
      </w:pPr>
    </w:p>
    <w:p w14:paraId="3080A187" w14:textId="157ABDFB" w:rsidR="00F9298B" w:rsidRPr="00F6333B" w:rsidRDefault="00F9298B" w:rsidP="00F9298B">
      <w:pPr>
        <w:spacing w:line="247" w:lineRule="auto"/>
        <w:rPr>
          <w:rFonts w:eastAsia="Times New Roman"/>
          <w:kern w:val="0"/>
          <w:sz w:val="21"/>
          <w:szCs w:val="21"/>
        </w:rPr>
      </w:pPr>
      <w:r w:rsidRPr="00F6333B">
        <w:rPr>
          <w:rFonts w:eastAsia="Times New Roman"/>
          <w:b/>
          <w:bCs/>
          <w:kern w:val="0"/>
          <w:sz w:val="21"/>
          <w:szCs w:val="21"/>
        </w:rPr>
        <w:t>The Importance of Willingness</w:t>
      </w:r>
    </w:p>
    <w:p w14:paraId="51C1976D" w14:textId="77777777" w:rsidR="00F9298B" w:rsidRPr="00F6333B" w:rsidRDefault="00F9298B" w:rsidP="00F9298B">
      <w:pPr>
        <w:spacing w:line="247" w:lineRule="auto"/>
        <w:rPr>
          <w:rFonts w:eastAsia="Times New Roman"/>
          <w:kern w:val="0"/>
          <w:sz w:val="21"/>
          <w:szCs w:val="21"/>
        </w:rPr>
      </w:pPr>
      <w:r w:rsidRPr="00F6333B">
        <w:rPr>
          <w:rFonts w:eastAsia="Times New Roman"/>
          <w:kern w:val="0"/>
          <w:sz w:val="21"/>
          <w:szCs w:val="21"/>
        </w:rPr>
        <w:t>Paul emphasizes that the willingness to give is more important than the amount given. "For if the willingness is there, the gift is acceptable according to what one has, not according to what he does not have" (2 Corinthians 8:12). This teaches us that God values our intentions and the heart behind our actions more than the material value of our gifts.</w:t>
      </w:r>
    </w:p>
    <w:p w14:paraId="0ADB1335" w14:textId="77777777" w:rsidR="00F9298B" w:rsidRPr="00F6333B" w:rsidRDefault="00F9298B" w:rsidP="00F9298B">
      <w:pPr>
        <w:spacing w:line="247" w:lineRule="auto"/>
        <w:rPr>
          <w:rFonts w:eastAsia="Times New Roman"/>
          <w:kern w:val="0"/>
          <w:sz w:val="21"/>
          <w:szCs w:val="21"/>
        </w:rPr>
      </w:pPr>
      <w:r w:rsidRPr="00F6333B">
        <w:rPr>
          <w:rFonts w:eastAsia="Times New Roman"/>
          <w:kern w:val="0"/>
          <w:sz w:val="21"/>
          <w:szCs w:val="21"/>
        </w:rPr>
        <w:t>1. How can you cultivate a willing heart to give, even when resources are limited?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willingness is emphasized over the amount given in acts of generosity?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encourage others to give willingly in your community? </w:t>
      </w:r>
    </w:p>
    <w:p w14:paraId="117C8D3B" w14:textId="77777777" w:rsidR="00F9298B" w:rsidRPr="00F6333B" w:rsidRDefault="00F9298B" w:rsidP="00F9298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Call to Excel in Giving</w:t>
      </w:r>
    </w:p>
    <w:p w14:paraId="7242D404" w14:textId="77777777" w:rsidR="00F9298B" w:rsidRPr="00F6333B" w:rsidRDefault="00F9298B" w:rsidP="00F9298B">
      <w:pPr>
        <w:spacing w:line="247" w:lineRule="auto"/>
        <w:rPr>
          <w:rFonts w:eastAsia="Times New Roman"/>
          <w:kern w:val="0"/>
          <w:sz w:val="21"/>
          <w:szCs w:val="21"/>
        </w:rPr>
      </w:pPr>
      <w:r w:rsidRPr="00F6333B">
        <w:rPr>
          <w:rFonts w:eastAsia="Times New Roman"/>
          <w:kern w:val="0"/>
          <w:sz w:val="21"/>
          <w:szCs w:val="21"/>
        </w:rPr>
        <w:t xml:space="preserve">Just as we strive to excel in faith, speech, knowledge, and love, Paul encourages us to excel in the grace of giving. "But just as you excel in everything... see that you also excel in this grace of giving" (2 Corinthians 8:7). This is a call to make generosity a hallmark of our </w:t>
      </w:r>
      <w:proofErr w:type="gramStart"/>
      <w:r w:rsidRPr="00F6333B">
        <w:rPr>
          <w:rFonts w:eastAsia="Times New Roman"/>
          <w:kern w:val="0"/>
          <w:sz w:val="21"/>
          <w:szCs w:val="21"/>
        </w:rPr>
        <w:t>Christian walk</w:t>
      </w:r>
      <w:proofErr w:type="gramEnd"/>
      <w:r w:rsidRPr="00F6333B">
        <w:rPr>
          <w:rFonts w:eastAsia="Times New Roman"/>
          <w:kern w:val="0"/>
          <w:sz w:val="21"/>
          <w:szCs w:val="21"/>
        </w:rPr>
        <w:t>, reflecting the abundant grace we have received.</w:t>
      </w:r>
    </w:p>
    <w:p w14:paraId="08CC9784" w14:textId="77777777" w:rsidR="00F9298B" w:rsidRPr="00F6333B" w:rsidRDefault="00F9298B" w:rsidP="00F9298B">
      <w:pPr>
        <w:spacing w:line="247" w:lineRule="auto"/>
        <w:rPr>
          <w:rFonts w:eastAsia="Times New Roman"/>
          <w:kern w:val="0"/>
          <w:sz w:val="21"/>
          <w:szCs w:val="21"/>
        </w:rPr>
      </w:pPr>
      <w:r w:rsidRPr="00F6333B">
        <w:rPr>
          <w:rFonts w:eastAsia="Times New Roman"/>
          <w:kern w:val="0"/>
          <w:sz w:val="21"/>
          <w:szCs w:val="21"/>
        </w:rPr>
        <w:t>1. How can you incorporate generosity into your daily life to excel in giving like the Macedonians?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excelling in giving is important for personal and community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prioritize giving despite financial challenges? </w:t>
      </w:r>
    </w:p>
    <w:p w14:paraId="7270AFF2" w14:textId="77777777" w:rsidR="00B94012" w:rsidRDefault="00F9298B" w:rsidP="00F9298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7A1B851" w14:textId="77777777" w:rsidR="00B94012" w:rsidRDefault="00B94012">
      <w:pPr>
        <w:spacing w:after="0" w:line="240" w:lineRule="auto"/>
        <w:rPr>
          <w:rFonts w:eastAsia="Times New Roman"/>
          <w:b/>
          <w:bCs/>
          <w:kern w:val="0"/>
          <w:sz w:val="21"/>
          <w:szCs w:val="21"/>
        </w:rPr>
      </w:pPr>
      <w:r>
        <w:rPr>
          <w:rFonts w:eastAsia="Times New Roman"/>
          <w:b/>
          <w:bCs/>
          <w:kern w:val="0"/>
          <w:sz w:val="21"/>
          <w:szCs w:val="21"/>
        </w:rPr>
        <w:br w:type="page"/>
      </w:r>
    </w:p>
    <w:p w14:paraId="378C9535" w14:textId="77777777" w:rsidR="00B94012" w:rsidRDefault="00B94012" w:rsidP="00F9298B">
      <w:pPr>
        <w:spacing w:line="247" w:lineRule="auto"/>
        <w:rPr>
          <w:rFonts w:eastAsia="Times New Roman"/>
          <w:b/>
          <w:bCs/>
          <w:kern w:val="0"/>
          <w:sz w:val="21"/>
          <w:szCs w:val="21"/>
        </w:rPr>
      </w:pPr>
    </w:p>
    <w:p w14:paraId="2BDD5262" w14:textId="4228F004" w:rsidR="00F9298B" w:rsidRPr="00F6333B" w:rsidRDefault="00F9298B" w:rsidP="00F9298B">
      <w:pPr>
        <w:spacing w:line="247" w:lineRule="auto"/>
        <w:rPr>
          <w:rFonts w:eastAsia="Times New Roman"/>
          <w:kern w:val="0"/>
          <w:sz w:val="21"/>
          <w:szCs w:val="21"/>
        </w:rPr>
      </w:pPr>
      <w:r w:rsidRPr="00F6333B">
        <w:rPr>
          <w:rFonts w:eastAsia="Times New Roman"/>
          <w:b/>
          <w:bCs/>
          <w:kern w:val="0"/>
          <w:sz w:val="21"/>
          <w:szCs w:val="21"/>
        </w:rPr>
        <w:t>The Example of Christ</w:t>
      </w:r>
    </w:p>
    <w:p w14:paraId="64AE529D" w14:textId="77777777" w:rsidR="00F9298B" w:rsidRPr="00F6333B" w:rsidRDefault="00F9298B" w:rsidP="00F9298B">
      <w:pPr>
        <w:spacing w:line="247" w:lineRule="auto"/>
        <w:rPr>
          <w:rFonts w:eastAsia="Times New Roman"/>
          <w:kern w:val="0"/>
          <w:sz w:val="21"/>
          <w:szCs w:val="21"/>
        </w:rPr>
      </w:pPr>
      <w:r w:rsidRPr="00F6333B">
        <w:rPr>
          <w:rFonts w:eastAsia="Times New Roman"/>
          <w:kern w:val="0"/>
          <w:sz w:val="21"/>
          <w:szCs w:val="21"/>
        </w:rPr>
        <w:t>Paul reminds us of the ultimate example of giving: Jesus Christ. "For you know the grace of our Lord Jesus Christ, that though He was rich, yet for your sakes He became poor, so that you through His poverty might become rich" (2 Corinthians 8:9). Christ's sacrifice is the foundation of our salvation and a model for our own generosity.</w:t>
      </w:r>
    </w:p>
    <w:p w14:paraId="4F96F0CC" w14:textId="180E5E52" w:rsidR="00F9298B" w:rsidRPr="00F6333B" w:rsidRDefault="00F9298B" w:rsidP="00F9298B">
      <w:pPr>
        <w:spacing w:line="247" w:lineRule="auto"/>
        <w:rPr>
          <w:rFonts w:eastAsia="Times New Roman"/>
          <w:kern w:val="0"/>
          <w:sz w:val="21"/>
          <w:szCs w:val="21"/>
        </w:rPr>
      </w:pPr>
      <w:r w:rsidRPr="00F6333B">
        <w:rPr>
          <w:rFonts w:eastAsia="Times New Roman"/>
          <w:kern w:val="0"/>
          <w:sz w:val="21"/>
          <w:szCs w:val="21"/>
        </w:rPr>
        <w:t>1. How can you apply Christ's example of generosity in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Christ's sacrifice is a model for our own giving and service?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embody Christ's selflessness in your community this week?</w:t>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Principle of Equality</w:t>
      </w:r>
    </w:p>
    <w:p w14:paraId="6CA0B293" w14:textId="77777777" w:rsidR="00F9298B" w:rsidRPr="00F6333B" w:rsidRDefault="00F9298B" w:rsidP="00F9298B">
      <w:pPr>
        <w:spacing w:line="247" w:lineRule="auto"/>
        <w:rPr>
          <w:rFonts w:eastAsia="Times New Roman"/>
          <w:kern w:val="0"/>
          <w:sz w:val="21"/>
          <w:szCs w:val="21"/>
        </w:rPr>
      </w:pPr>
      <w:r w:rsidRPr="00F6333B">
        <w:rPr>
          <w:rFonts w:eastAsia="Times New Roman"/>
          <w:kern w:val="0"/>
          <w:sz w:val="21"/>
          <w:szCs w:val="21"/>
        </w:rPr>
        <w:t>Paul introduces the principle of equality, where those with abundance share with those in need. "At the present time, your surplus will supply their need, so that in turn their surplus will supply your need" (2 Corinthians 8:14). This mutual support within the body of Christ ensures that no one is left in want.</w:t>
      </w:r>
    </w:p>
    <w:p w14:paraId="6BEFA3E4" w14:textId="77777777" w:rsidR="00F9298B" w:rsidRPr="00F6333B" w:rsidRDefault="00F9298B" w:rsidP="00F9298B">
      <w:pPr>
        <w:spacing w:line="247" w:lineRule="auto"/>
        <w:rPr>
          <w:rFonts w:eastAsia="Times New Roman"/>
          <w:kern w:val="0"/>
          <w:sz w:val="21"/>
          <w:szCs w:val="21"/>
        </w:rPr>
      </w:pPr>
      <w:r w:rsidRPr="00F6333B">
        <w:rPr>
          <w:rFonts w:eastAsia="Times New Roman"/>
          <w:kern w:val="0"/>
          <w:sz w:val="21"/>
          <w:szCs w:val="21"/>
        </w:rPr>
        <w:t>1. How can you apply the principle of equality in your community's financial support systems?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equality in giving is important for fostering unity within a church?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fair distribution of resources in your group? </w:t>
      </w:r>
    </w:p>
    <w:p w14:paraId="489AA28F" w14:textId="77777777" w:rsidR="00B94012" w:rsidRDefault="00F9298B" w:rsidP="00F9298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3F8AD68" w14:textId="77777777" w:rsidR="00B94012" w:rsidRDefault="00B94012">
      <w:pPr>
        <w:spacing w:after="0" w:line="240" w:lineRule="auto"/>
        <w:rPr>
          <w:rFonts w:eastAsia="Times New Roman"/>
          <w:b/>
          <w:bCs/>
          <w:kern w:val="0"/>
          <w:sz w:val="21"/>
          <w:szCs w:val="21"/>
        </w:rPr>
      </w:pPr>
      <w:r>
        <w:rPr>
          <w:rFonts w:eastAsia="Times New Roman"/>
          <w:b/>
          <w:bCs/>
          <w:kern w:val="0"/>
          <w:sz w:val="21"/>
          <w:szCs w:val="21"/>
        </w:rPr>
        <w:br w:type="page"/>
      </w:r>
    </w:p>
    <w:p w14:paraId="00710C8C" w14:textId="77777777" w:rsidR="00B94012" w:rsidRDefault="00B94012" w:rsidP="00F9298B">
      <w:pPr>
        <w:spacing w:line="247" w:lineRule="auto"/>
        <w:rPr>
          <w:rFonts w:eastAsia="Times New Roman"/>
          <w:b/>
          <w:bCs/>
          <w:kern w:val="0"/>
          <w:sz w:val="21"/>
          <w:szCs w:val="21"/>
        </w:rPr>
      </w:pPr>
    </w:p>
    <w:p w14:paraId="636F50A5" w14:textId="4621240E" w:rsidR="00F9298B" w:rsidRPr="00F6333B" w:rsidRDefault="00F9298B" w:rsidP="00F9298B">
      <w:pPr>
        <w:spacing w:line="247" w:lineRule="auto"/>
        <w:rPr>
          <w:rFonts w:eastAsia="Times New Roman"/>
          <w:kern w:val="0"/>
          <w:sz w:val="21"/>
          <w:szCs w:val="21"/>
        </w:rPr>
      </w:pPr>
      <w:r w:rsidRPr="00F6333B">
        <w:rPr>
          <w:rFonts w:eastAsia="Times New Roman"/>
          <w:b/>
          <w:bCs/>
          <w:kern w:val="0"/>
          <w:sz w:val="21"/>
          <w:szCs w:val="21"/>
        </w:rPr>
        <w:t>The Integrity of Stewardship</w:t>
      </w:r>
    </w:p>
    <w:p w14:paraId="4075BCA8" w14:textId="77777777" w:rsidR="00F9298B" w:rsidRPr="00F6333B" w:rsidRDefault="00F9298B" w:rsidP="00F9298B">
      <w:pPr>
        <w:spacing w:line="247" w:lineRule="auto"/>
        <w:rPr>
          <w:rFonts w:eastAsia="Times New Roman"/>
          <w:kern w:val="0"/>
          <w:sz w:val="21"/>
          <w:szCs w:val="21"/>
        </w:rPr>
      </w:pPr>
      <w:r w:rsidRPr="00F6333B">
        <w:rPr>
          <w:rFonts w:eastAsia="Times New Roman"/>
          <w:kern w:val="0"/>
          <w:sz w:val="21"/>
          <w:szCs w:val="21"/>
        </w:rPr>
        <w:t>Paul takes great care to ensure that the collection for the saints is handled with integrity. "We want to avoid any criticism of the way we administer this liberal gift" (2 Corinthians 8:20). This teaches us the importance of transparency and accountability in managing resources, reflecting our commitment to honesty and trustworthiness.</w:t>
      </w:r>
    </w:p>
    <w:p w14:paraId="7FD35663" w14:textId="77777777" w:rsidR="00F9298B" w:rsidRPr="00F6333B" w:rsidRDefault="00F9298B" w:rsidP="00F9298B">
      <w:pPr>
        <w:spacing w:line="247" w:lineRule="auto"/>
        <w:rPr>
          <w:rFonts w:eastAsia="Times New Roman"/>
          <w:kern w:val="0"/>
          <w:sz w:val="21"/>
          <w:szCs w:val="21"/>
        </w:rPr>
      </w:pPr>
      <w:r w:rsidRPr="00F6333B">
        <w:rPr>
          <w:rFonts w:eastAsia="Times New Roman"/>
          <w:kern w:val="0"/>
          <w:sz w:val="21"/>
          <w:szCs w:val="21"/>
        </w:rPr>
        <w:t>1. How can you ensure integrity in managing resources entrusted to you by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transparency is crucial in financial stewardship within a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build trust in your stewardship practices? </w:t>
      </w:r>
    </w:p>
    <w:p w14:paraId="69A6209A" w14:textId="77777777" w:rsidR="00F9298B" w:rsidRPr="00F6333B" w:rsidRDefault="00F9298B" w:rsidP="00F9298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Role of Encouragement</w:t>
      </w:r>
    </w:p>
    <w:p w14:paraId="253DB1E7" w14:textId="77777777" w:rsidR="00F9298B" w:rsidRPr="00F6333B" w:rsidRDefault="00F9298B" w:rsidP="00F9298B">
      <w:pPr>
        <w:spacing w:line="247" w:lineRule="auto"/>
        <w:rPr>
          <w:rFonts w:eastAsia="Times New Roman"/>
          <w:kern w:val="0"/>
          <w:sz w:val="21"/>
          <w:szCs w:val="21"/>
        </w:rPr>
      </w:pPr>
      <w:r w:rsidRPr="00F6333B">
        <w:rPr>
          <w:rFonts w:eastAsia="Times New Roman"/>
          <w:kern w:val="0"/>
          <w:sz w:val="21"/>
          <w:szCs w:val="21"/>
        </w:rPr>
        <w:t>Paul sends Titus to encourage the Corinthians in their giving, showing the importance of encouragement in our spiritual journey. "We have urged Titus, just as he had earlier made a beginning, to bring also to completion this act of grace on your part" (2 Corinthians 8:6). Encouragement can spur us on to fulfill our commitments and grow in grace.</w:t>
      </w:r>
    </w:p>
    <w:p w14:paraId="4ADEAB5B" w14:textId="77777777" w:rsidR="00F9298B" w:rsidRPr="00F6333B" w:rsidRDefault="00F9298B" w:rsidP="00F9298B">
      <w:pPr>
        <w:spacing w:line="247" w:lineRule="auto"/>
        <w:rPr>
          <w:rFonts w:eastAsia="Times New Roman"/>
          <w:kern w:val="0"/>
          <w:sz w:val="21"/>
          <w:szCs w:val="21"/>
        </w:rPr>
      </w:pPr>
      <w:r w:rsidRPr="00F6333B">
        <w:rPr>
          <w:rFonts w:eastAsia="Times New Roman"/>
          <w:kern w:val="0"/>
          <w:sz w:val="21"/>
          <w:szCs w:val="21"/>
        </w:rPr>
        <w:t>1. How can you use encouragement to inspire generosity in your community like the Macedonian churches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Paul emphasizes encouragement in fostering a spirit of giving among believers?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encourage others in their faith and acts of service? </w:t>
      </w:r>
    </w:p>
    <w:p w14:paraId="3B23FBC2" w14:textId="77777777" w:rsidR="00B94012" w:rsidRDefault="00F9298B" w:rsidP="00F9298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55CA60B" w14:textId="77777777" w:rsidR="00B94012" w:rsidRDefault="00B94012">
      <w:pPr>
        <w:spacing w:after="0" w:line="240" w:lineRule="auto"/>
        <w:rPr>
          <w:rFonts w:eastAsia="Times New Roman"/>
          <w:b/>
          <w:bCs/>
          <w:kern w:val="0"/>
          <w:sz w:val="21"/>
          <w:szCs w:val="21"/>
        </w:rPr>
      </w:pPr>
      <w:r>
        <w:rPr>
          <w:rFonts w:eastAsia="Times New Roman"/>
          <w:b/>
          <w:bCs/>
          <w:kern w:val="0"/>
          <w:sz w:val="21"/>
          <w:szCs w:val="21"/>
        </w:rPr>
        <w:br w:type="page"/>
      </w:r>
    </w:p>
    <w:p w14:paraId="021D9CDD" w14:textId="77777777" w:rsidR="00B94012" w:rsidRDefault="00B94012" w:rsidP="00F9298B">
      <w:pPr>
        <w:spacing w:line="247" w:lineRule="auto"/>
        <w:rPr>
          <w:rFonts w:eastAsia="Times New Roman"/>
          <w:b/>
          <w:bCs/>
          <w:kern w:val="0"/>
          <w:sz w:val="21"/>
          <w:szCs w:val="21"/>
        </w:rPr>
      </w:pPr>
    </w:p>
    <w:p w14:paraId="5B60A3FD" w14:textId="7E5AF2B2" w:rsidR="00F9298B" w:rsidRPr="00F6333B" w:rsidRDefault="00F9298B" w:rsidP="00F9298B">
      <w:pPr>
        <w:spacing w:line="247" w:lineRule="auto"/>
        <w:rPr>
          <w:rFonts w:eastAsia="Times New Roman"/>
          <w:kern w:val="0"/>
          <w:sz w:val="21"/>
          <w:szCs w:val="21"/>
        </w:rPr>
      </w:pPr>
      <w:r w:rsidRPr="00F6333B">
        <w:rPr>
          <w:rFonts w:eastAsia="Times New Roman"/>
          <w:b/>
          <w:bCs/>
          <w:kern w:val="0"/>
          <w:sz w:val="21"/>
          <w:szCs w:val="21"/>
        </w:rPr>
        <w:t>The Power of Partnership</w:t>
      </w:r>
    </w:p>
    <w:p w14:paraId="25800A43" w14:textId="77777777" w:rsidR="00F9298B" w:rsidRPr="00F6333B" w:rsidRDefault="00F9298B" w:rsidP="00F9298B">
      <w:pPr>
        <w:spacing w:line="247" w:lineRule="auto"/>
        <w:rPr>
          <w:rFonts w:eastAsia="Times New Roman"/>
          <w:kern w:val="0"/>
          <w:sz w:val="21"/>
          <w:szCs w:val="21"/>
        </w:rPr>
      </w:pPr>
      <w:r w:rsidRPr="00F6333B">
        <w:rPr>
          <w:rFonts w:eastAsia="Times New Roman"/>
          <w:kern w:val="0"/>
          <w:sz w:val="21"/>
          <w:szCs w:val="21"/>
        </w:rPr>
        <w:t>Paul's collaboration with Titus and other brothers highlights the power of partnership in ministry. "As for Titus, he is my partner and fellow worker among you" (2 Corinthians 8:23). Working together in unity strengthens our efforts and magnifies our impact for the Kingdom.</w:t>
      </w:r>
    </w:p>
    <w:p w14:paraId="3C166EA7" w14:textId="77777777" w:rsidR="00F9298B" w:rsidRPr="00F6333B" w:rsidRDefault="00F9298B" w:rsidP="00F9298B">
      <w:pPr>
        <w:spacing w:line="247" w:lineRule="auto"/>
        <w:rPr>
          <w:rFonts w:eastAsia="Times New Roman"/>
          <w:kern w:val="0"/>
          <w:sz w:val="21"/>
          <w:szCs w:val="21"/>
        </w:rPr>
      </w:pPr>
      <w:r w:rsidRPr="00F6333B">
        <w:rPr>
          <w:rFonts w:eastAsia="Times New Roman"/>
          <w:kern w:val="0"/>
          <w:sz w:val="21"/>
          <w:szCs w:val="21"/>
        </w:rPr>
        <w:t>1. How can partnerships in giving enhance the impact of your community's charitable efforts?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Paul emphasizes the importance of collective generosity in 2 Corinthians 8?</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foster a spirit of partnership in your church's mission work? </w:t>
      </w:r>
    </w:p>
    <w:p w14:paraId="439FCCFE" w14:textId="77777777" w:rsidR="00F9298B" w:rsidRPr="00F6333B" w:rsidRDefault="00F9298B" w:rsidP="00F9298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Testimony of Generosity</w:t>
      </w:r>
    </w:p>
    <w:p w14:paraId="6487FB52" w14:textId="77777777" w:rsidR="00F9298B" w:rsidRPr="00F6333B" w:rsidRDefault="00F9298B" w:rsidP="00F9298B">
      <w:pPr>
        <w:spacing w:line="247" w:lineRule="auto"/>
        <w:rPr>
          <w:rFonts w:eastAsia="Times New Roman"/>
          <w:kern w:val="0"/>
          <w:sz w:val="21"/>
          <w:szCs w:val="21"/>
        </w:rPr>
      </w:pPr>
      <w:r w:rsidRPr="00F6333B">
        <w:rPr>
          <w:rFonts w:eastAsia="Times New Roman"/>
          <w:kern w:val="0"/>
          <w:sz w:val="21"/>
          <w:szCs w:val="21"/>
        </w:rPr>
        <w:t>Finally, Paul underscores that our generosity serves as a testimony to others. "</w:t>
      </w:r>
      <w:proofErr w:type="gramStart"/>
      <w:r w:rsidRPr="00F6333B">
        <w:rPr>
          <w:rFonts w:eastAsia="Times New Roman"/>
          <w:kern w:val="0"/>
          <w:sz w:val="21"/>
          <w:szCs w:val="21"/>
        </w:rPr>
        <w:t>Therefore</w:t>
      </w:r>
      <w:proofErr w:type="gramEnd"/>
      <w:r w:rsidRPr="00F6333B">
        <w:rPr>
          <w:rFonts w:eastAsia="Times New Roman"/>
          <w:kern w:val="0"/>
          <w:sz w:val="21"/>
          <w:szCs w:val="21"/>
        </w:rPr>
        <w:t xml:space="preserve"> show these men the proof of your love and the reason for our boasting about you" (2 Corinthians 8:24). Our acts of giving not only meet needs but also demonstrate the love of Christ to the world, drawing others to Him. Let us be known for our generous hearts, reflecting the abundant grace we have received.</w:t>
      </w:r>
    </w:p>
    <w:p w14:paraId="4FC16AD4" w14:textId="77777777" w:rsidR="00F9298B" w:rsidRPr="001B37DC" w:rsidRDefault="00F9298B" w:rsidP="00F9298B">
      <w:pPr>
        <w:spacing w:line="247" w:lineRule="auto"/>
        <w:rPr>
          <w:rFonts w:eastAsia="Times New Roman"/>
          <w:kern w:val="0"/>
          <w:sz w:val="21"/>
          <w:szCs w:val="21"/>
        </w:rPr>
      </w:pPr>
      <w:r w:rsidRPr="00F6333B">
        <w:rPr>
          <w:rFonts w:eastAsia="Times New Roman"/>
          <w:kern w:val="0"/>
          <w:sz w:val="21"/>
          <w:szCs w:val="21"/>
        </w:rPr>
        <w:t>1. How can you demonstrate generosity in your community with the resources you currently have?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generosity is important for building trust and unity within a church?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learn from others' acts of generosity to inspire your own giving habits?</w:t>
      </w:r>
      <w:r w:rsidRPr="001B37DC">
        <w:br w:type="page"/>
      </w:r>
    </w:p>
    <w:p w14:paraId="4A2C3263" w14:textId="77777777" w:rsidR="00F9298B" w:rsidRPr="00B94012" w:rsidRDefault="00F9298B" w:rsidP="00F9298B">
      <w:pPr>
        <w:spacing w:line="247" w:lineRule="auto"/>
        <w:jc w:val="center"/>
        <w:outlineLvl w:val="0"/>
        <w:rPr>
          <w:rFonts w:eastAsia="Times New Roman"/>
          <w:b/>
          <w:bCs/>
          <w:kern w:val="36"/>
          <w:sz w:val="32"/>
          <w:szCs w:val="32"/>
        </w:rPr>
      </w:pPr>
      <w:r w:rsidRPr="00B94012">
        <w:rPr>
          <w:rFonts w:eastAsia="Times New Roman"/>
          <w:b/>
          <w:bCs/>
          <w:kern w:val="36"/>
          <w:sz w:val="32"/>
          <w:szCs w:val="32"/>
        </w:rPr>
        <w:t>2 Corinthians 9 Teaching Points and Bible Study Questions</w:t>
      </w:r>
    </w:p>
    <w:p w14:paraId="1C95E4F8" w14:textId="45178A0D" w:rsidR="00F9298B" w:rsidRPr="00F6333B" w:rsidRDefault="00F9298B" w:rsidP="00F9298B">
      <w:pPr>
        <w:spacing w:line="247" w:lineRule="auto"/>
        <w:rPr>
          <w:rFonts w:eastAsia="Times New Roman"/>
          <w:kern w:val="0"/>
          <w:sz w:val="21"/>
          <w:szCs w:val="21"/>
        </w:rPr>
      </w:pPr>
      <w:r w:rsidRPr="00F6333B">
        <w:rPr>
          <w:rFonts w:eastAsia="Times New Roman"/>
          <w:b/>
          <w:bCs/>
          <w:kern w:val="0"/>
          <w:sz w:val="21"/>
          <w:szCs w:val="21"/>
        </w:rPr>
        <w:t>The Joy of Generosity</w:t>
      </w:r>
    </w:p>
    <w:p w14:paraId="3D7DD23D" w14:textId="77777777" w:rsidR="00F9298B" w:rsidRPr="00F6333B" w:rsidRDefault="00F9298B" w:rsidP="00F9298B">
      <w:pPr>
        <w:spacing w:line="247" w:lineRule="auto"/>
        <w:rPr>
          <w:rFonts w:eastAsia="Times New Roman"/>
          <w:kern w:val="0"/>
          <w:sz w:val="21"/>
          <w:szCs w:val="21"/>
        </w:rPr>
      </w:pPr>
      <w:r w:rsidRPr="00F6333B">
        <w:rPr>
          <w:rFonts w:eastAsia="Times New Roman"/>
          <w:kern w:val="0"/>
          <w:sz w:val="21"/>
          <w:szCs w:val="21"/>
        </w:rPr>
        <w:t>In 2 Corinthians 9, Paul reminds us of the joy that comes from giving. He writes, "Each one should give what he has decided in his heart to give, not out of regret or compulsion. For God loves a cheerful giver" (2 Corinthians 9:7). This verse encourages us to give freely and joyfully, knowing that our generosity reflects the heart of God. When we give with a cheerful spirit, we not only bless others but also experience the profound joy that comes from aligning our actions with God's will.</w:t>
      </w:r>
    </w:p>
    <w:p w14:paraId="1EF74754" w14:textId="77777777" w:rsidR="00F9298B" w:rsidRPr="00F6333B" w:rsidRDefault="00F9298B" w:rsidP="00F9298B">
      <w:pPr>
        <w:spacing w:line="247" w:lineRule="auto"/>
        <w:rPr>
          <w:rFonts w:eastAsia="Times New Roman"/>
          <w:kern w:val="0"/>
          <w:sz w:val="21"/>
          <w:szCs w:val="21"/>
        </w:rPr>
      </w:pPr>
      <w:r w:rsidRPr="00F6333B">
        <w:rPr>
          <w:rFonts w:eastAsia="Times New Roman"/>
          <w:kern w:val="0"/>
          <w:sz w:val="21"/>
          <w:szCs w:val="21"/>
        </w:rPr>
        <w:t>1. How can practicing generosity bring joy to your daily life and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generosity is emphasized as a joyful act in 2 Corinthians 9?</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cultivate a joyful spirit of giving in your community? </w:t>
      </w:r>
    </w:p>
    <w:p w14:paraId="0F781AD7" w14:textId="77777777" w:rsidR="00F9298B" w:rsidRPr="00F6333B" w:rsidRDefault="00F9298B" w:rsidP="00F9298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Sowing and Reaping</w:t>
      </w:r>
    </w:p>
    <w:p w14:paraId="0DAA5BDC" w14:textId="77777777" w:rsidR="00F9298B" w:rsidRPr="00F6333B" w:rsidRDefault="00F9298B" w:rsidP="00F9298B">
      <w:pPr>
        <w:spacing w:line="247" w:lineRule="auto"/>
        <w:rPr>
          <w:rFonts w:eastAsia="Times New Roman"/>
          <w:kern w:val="0"/>
          <w:sz w:val="21"/>
          <w:szCs w:val="21"/>
        </w:rPr>
      </w:pPr>
      <w:r w:rsidRPr="00F6333B">
        <w:rPr>
          <w:rFonts w:eastAsia="Times New Roman"/>
          <w:kern w:val="0"/>
          <w:sz w:val="21"/>
          <w:szCs w:val="21"/>
        </w:rPr>
        <w:t>Paul uses the metaphor of sowing and reaping to illustrate the principle of generosity. "Remember this: Whoever sows sparingly will also reap sparingly, and whoever sows generously will also reap generously" (2 Corinthians 9:6). This lesson teaches us that our actions have consequences. When we invest in others and in God's kingdom, we can expect to see a bountiful harvest of blessings, both spiritual and material.</w:t>
      </w:r>
    </w:p>
    <w:p w14:paraId="5B92D1C6" w14:textId="77777777" w:rsidR="00F9298B" w:rsidRPr="00F6333B" w:rsidRDefault="00F9298B" w:rsidP="00F9298B">
      <w:pPr>
        <w:spacing w:line="247" w:lineRule="auto"/>
        <w:rPr>
          <w:rFonts w:eastAsia="Times New Roman"/>
          <w:kern w:val="0"/>
          <w:sz w:val="21"/>
          <w:szCs w:val="21"/>
        </w:rPr>
      </w:pPr>
      <w:r w:rsidRPr="00F6333B">
        <w:rPr>
          <w:rFonts w:eastAsia="Times New Roman"/>
          <w:kern w:val="0"/>
          <w:sz w:val="21"/>
          <w:szCs w:val="21"/>
        </w:rPr>
        <w:t>1. How can you apply the principle of sowing and reaping in your daily financial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generosity is linked to reaping abundantly in your personal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your "sowing" aligns with your long-term spiritual and personal goals? </w:t>
      </w:r>
    </w:p>
    <w:p w14:paraId="35B82F0D" w14:textId="77777777" w:rsidR="00B94012" w:rsidRDefault="00F9298B" w:rsidP="00F9298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B7664D8" w14:textId="77777777" w:rsidR="00B94012" w:rsidRDefault="00B94012">
      <w:pPr>
        <w:spacing w:after="0" w:line="240" w:lineRule="auto"/>
        <w:rPr>
          <w:rFonts w:eastAsia="Times New Roman"/>
          <w:b/>
          <w:bCs/>
          <w:kern w:val="0"/>
          <w:sz w:val="21"/>
          <w:szCs w:val="21"/>
        </w:rPr>
      </w:pPr>
      <w:r>
        <w:rPr>
          <w:rFonts w:eastAsia="Times New Roman"/>
          <w:b/>
          <w:bCs/>
          <w:kern w:val="0"/>
          <w:sz w:val="21"/>
          <w:szCs w:val="21"/>
        </w:rPr>
        <w:br w:type="page"/>
      </w:r>
    </w:p>
    <w:p w14:paraId="07CEDFA5" w14:textId="77777777" w:rsidR="00B94012" w:rsidRDefault="00B94012" w:rsidP="00F9298B">
      <w:pPr>
        <w:spacing w:line="247" w:lineRule="auto"/>
        <w:rPr>
          <w:rFonts w:eastAsia="Times New Roman"/>
          <w:b/>
          <w:bCs/>
          <w:kern w:val="0"/>
          <w:sz w:val="21"/>
          <w:szCs w:val="21"/>
        </w:rPr>
      </w:pPr>
    </w:p>
    <w:p w14:paraId="2A868461" w14:textId="6807A196" w:rsidR="00F9298B" w:rsidRPr="00F6333B" w:rsidRDefault="00F9298B" w:rsidP="00F9298B">
      <w:pPr>
        <w:spacing w:line="247" w:lineRule="auto"/>
        <w:rPr>
          <w:rFonts w:eastAsia="Times New Roman"/>
          <w:kern w:val="0"/>
          <w:sz w:val="21"/>
          <w:szCs w:val="21"/>
        </w:rPr>
      </w:pPr>
      <w:r w:rsidRPr="00F6333B">
        <w:rPr>
          <w:rFonts w:eastAsia="Times New Roman"/>
          <w:b/>
          <w:bCs/>
          <w:kern w:val="0"/>
          <w:sz w:val="21"/>
          <w:szCs w:val="21"/>
        </w:rPr>
        <w:t>God’s Provision</w:t>
      </w:r>
    </w:p>
    <w:p w14:paraId="059142DA" w14:textId="77777777" w:rsidR="00F9298B" w:rsidRPr="00F6333B" w:rsidRDefault="00F9298B" w:rsidP="00F9298B">
      <w:pPr>
        <w:spacing w:line="247" w:lineRule="auto"/>
        <w:rPr>
          <w:rFonts w:eastAsia="Times New Roman"/>
          <w:kern w:val="0"/>
          <w:sz w:val="21"/>
          <w:szCs w:val="21"/>
        </w:rPr>
      </w:pPr>
      <w:r w:rsidRPr="00F6333B">
        <w:rPr>
          <w:rFonts w:eastAsia="Times New Roman"/>
          <w:kern w:val="0"/>
          <w:sz w:val="21"/>
          <w:szCs w:val="21"/>
        </w:rPr>
        <w:t>In this chapter, Paul assures us that God will provide for our needs. "And God is able to make all grace abound to you, so that in all things, at all times, having all that you need, you will abound in every good work" (2 Corinthians 9:8). This promise encourages us to trust in God's provision, knowing that He equips us to fulfill His purposes. When we rely on Him, we find that we have everything we need to do good works.</w:t>
      </w:r>
    </w:p>
    <w:p w14:paraId="30BE4EDB" w14:textId="77777777" w:rsidR="00F9298B" w:rsidRPr="00F6333B" w:rsidRDefault="00F9298B" w:rsidP="00F9298B">
      <w:pPr>
        <w:spacing w:line="247" w:lineRule="auto"/>
        <w:rPr>
          <w:rFonts w:eastAsia="Times New Roman"/>
          <w:kern w:val="0"/>
          <w:sz w:val="21"/>
          <w:szCs w:val="21"/>
        </w:rPr>
      </w:pPr>
      <w:r w:rsidRPr="00F6333B">
        <w:rPr>
          <w:rFonts w:eastAsia="Times New Roman"/>
          <w:kern w:val="0"/>
          <w:sz w:val="21"/>
          <w:szCs w:val="21"/>
        </w:rPr>
        <w:t>1. How can you trust in God's provision when facing financial uncertainty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become a cheerful giver as God provides for you?</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God’s provision is linked to generosity in your personal experiences? </w:t>
      </w:r>
    </w:p>
    <w:p w14:paraId="0FE4011A" w14:textId="77777777" w:rsidR="00F9298B" w:rsidRPr="00F6333B" w:rsidRDefault="00F9298B" w:rsidP="00F9298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Impact of Generosity</w:t>
      </w:r>
    </w:p>
    <w:p w14:paraId="390AF83F" w14:textId="77777777" w:rsidR="00F9298B" w:rsidRPr="00F6333B" w:rsidRDefault="00F9298B" w:rsidP="00F9298B">
      <w:pPr>
        <w:spacing w:line="247" w:lineRule="auto"/>
        <w:rPr>
          <w:rFonts w:eastAsia="Times New Roman"/>
          <w:kern w:val="0"/>
          <w:sz w:val="21"/>
          <w:szCs w:val="21"/>
        </w:rPr>
      </w:pPr>
      <w:r w:rsidRPr="00F6333B">
        <w:rPr>
          <w:rFonts w:eastAsia="Times New Roman"/>
          <w:kern w:val="0"/>
          <w:sz w:val="21"/>
          <w:szCs w:val="21"/>
        </w:rPr>
        <w:t>Generosity has a ripple effect that extends beyond the immediate act of giving. Paul writes, "This service that you perform is not only supplying the needs of the saints but is also overflowing in many expressions of thanksgiving to God" (2 Corinthians 9:12). Our generosity not only meets the needs of others but also inspires gratitude and praise to God, multiplying the impact of our actions.</w:t>
      </w:r>
    </w:p>
    <w:p w14:paraId="74E24C65" w14:textId="77777777" w:rsidR="00F9298B" w:rsidRPr="00F6333B" w:rsidRDefault="00F9298B" w:rsidP="00F9298B">
      <w:pPr>
        <w:spacing w:line="247" w:lineRule="auto"/>
        <w:rPr>
          <w:rFonts w:eastAsia="Times New Roman"/>
          <w:kern w:val="0"/>
          <w:sz w:val="21"/>
          <w:szCs w:val="21"/>
        </w:rPr>
      </w:pPr>
      <w:r w:rsidRPr="00F6333B">
        <w:rPr>
          <w:rFonts w:eastAsia="Times New Roman"/>
          <w:kern w:val="0"/>
          <w:sz w:val="21"/>
          <w:szCs w:val="21"/>
        </w:rPr>
        <w:t>1. How can practicing generosity in your community impact your personal relationships and spiritual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generosity leads to increased gratitude and joy in both giver and receiver?</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your generosity is consistent and impactful? </w:t>
      </w:r>
    </w:p>
    <w:p w14:paraId="45B6AABB" w14:textId="77777777" w:rsidR="00B94012" w:rsidRDefault="00F9298B" w:rsidP="00F9298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5871791" w14:textId="77777777" w:rsidR="00B94012" w:rsidRDefault="00B94012">
      <w:pPr>
        <w:spacing w:after="0" w:line="240" w:lineRule="auto"/>
        <w:rPr>
          <w:rFonts w:eastAsia="Times New Roman"/>
          <w:b/>
          <w:bCs/>
          <w:kern w:val="0"/>
          <w:sz w:val="21"/>
          <w:szCs w:val="21"/>
        </w:rPr>
      </w:pPr>
      <w:r>
        <w:rPr>
          <w:rFonts w:eastAsia="Times New Roman"/>
          <w:b/>
          <w:bCs/>
          <w:kern w:val="0"/>
          <w:sz w:val="21"/>
          <w:szCs w:val="21"/>
        </w:rPr>
        <w:br w:type="page"/>
      </w:r>
    </w:p>
    <w:p w14:paraId="4ABEE71F" w14:textId="77777777" w:rsidR="00B94012" w:rsidRDefault="00B94012" w:rsidP="00F9298B">
      <w:pPr>
        <w:spacing w:line="247" w:lineRule="auto"/>
        <w:rPr>
          <w:rFonts w:eastAsia="Times New Roman"/>
          <w:b/>
          <w:bCs/>
          <w:kern w:val="0"/>
          <w:sz w:val="21"/>
          <w:szCs w:val="21"/>
        </w:rPr>
      </w:pPr>
    </w:p>
    <w:p w14:paraId="2899B1C8" w14:textId="5AA017D3" w:rsidR="00F9298B" w:rsidRPr="00F6333B" w:rsidRDefault="00F9298B" w:rsidP="00F9298B">
      <w:pPr>
        <w:spacing w:line="247" w:lineRule="auto"/>
        <w:rPr>
          <w:rFonts w:eastAsia="Times New Roman"/>
          <w:kern w:val="0"/>
          <w:sz w:val="21"/>
          <w:szCs w:val="21"/>
        </w:rPr>
      </w:pPr>
      <w:r w:rsidRPr="00F6333B">
        <w:rPr>
          <w:rFonts w:eastAsia="Times New Roman"/>
          <w:b/>
          <w:bCs/>
          <w:kern w:val="0"/>
          <w:sz w:val="21"/>
          <w:szCs w:val="21"/>
        </w:rPr>
        <w:t>The Glory of God</w:t>
      </w:r>
    </w:p>
    <w:p w14:paraId="2B461F7F" w14:textId="77777777" w:rsidR="00F9298B" w:rsidRPr="00F6333B" w:rsidRDefault="00F9298B" w:rsidP="00F9298B">
      <w:pPr>
        <w:spacing w:line="247" w:lineRule="auto"/>
        <w:rPr>
          <w:rFonts w:eastAsia="Times New Roman"/>
          <w:kern w:val="0"/>
          <w:sz w:val="21"/>
          <w:szCs w:val="21"/>
        </w:rPr>
      </w:pPr>
      <w:r w:rsidRPr="00F6333B">
        <w:rPr>
          <w:rFonts w:eastAsia="Times New Roman"/>
          <w:kern w:val="0"/>
          <w:sz w:val="21"/>
          <w:szCs w:val="21"/>
        </w:rPr>
        <w:t>Our acts of giving ultimately bring glory to God. Paul emphasizes that through our generosity, "men will glorify God for your obedience to the gospel of Christ, and for the generosity of your contribution to them and to all others" (2 Corinthians 9:13). When we give, we demonstrate the love and grace of God, leading others to recognize His goodness and glorify Him.</w:t>
      </w:r>
    </w:p>
    <w:p w14:paraId="3493153E" w14:textId="77777777" w:rsidR="00B94012" w:rsidRDefault="00F9298B" w:rsidP="00F9298B">
      <w:pPr>
        <w:spacing w:line="247" w:lineRule="auto"/>
      </w:pPr>
      <w:r w:rsidRPr="00F6333B">
        <w:rPr>
          <w:rFonts w:eastAsia="Times New Roman"/>
          <w:kern w:val="0"/>
          <w:sz w:val="21"/>
          <w:szCs w:val="21"/>
        </w:rPr>
        <w:t>1. How can your generosity reflect and enhance the glory of God in your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giving cheerfully is linked to glorifying God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ensure your actions bring glory to God?</w:t>
      </w:r>
    </w:p>
    <w:p w14:paraId="0FE50A98" w14:textId="7A15E22F" w:rsidR="00F9298B" w:rsidRPr="00F6333B" w:rsidRDefault="00F9298B" w:rsidP="00F9298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Bond of Fellowship</w:t>
      </w:r>
    </w:p>
    <w:p w14:paraId="60D41114" w14:textId="77777777" w:rsidR="00F9298B" w:rsidRPr="00F6333B" w:rsidRDefault="00F9298B" w:rsidP="00F9298B">
      <w:pPr>
        <w:spacing w:line="247" w:lineRule="auto"/>
        <w:rPr>
          <w:rFonts w:eastAsia="Times New Roman"/>
          <w:kern w:val="0"/>
          <w:sz w:val="21"/>
          <w:szCs w:val="21"/>
        </w:rPr>
      </w:pPr>
      <w:r w:rsidRPr="00F6333B">
        <w:rPr>
          <w:rFonts w:eastAsia="Times New Roman"/>
          <w:kern w:val="0"/>
          <w:sz w:val="21"/>
          <w:szCs w:val="21"/>
        </w:rPr>
        <w:t>Generosity strengthens the bond of fellowship among believers. Paul notes that the recipients of generosity "will pray for you and express their affection for you, because of the surpassing grace God has given you" (2 Corinthians 9:14). Our giving fosters a sense of community and mutual support, as we share in each other's joys and burdens.</w:t>
      </w:r>
    </w:p>
    <w:p w14:paraId="42A01E62" w14:textId="77777777" w:rsidR="00F9298B" w:rsidRPr="00F6333B" w:rsidRDefault="00F9298B" w:rsidP="00F9298B">
      <w:pPr>
        <w:spacing w:line="247" w:lineRule="auto"/>
        <w:rPr>
          <w:rFonts w:eastAsia="Times New Roman"/>
          <w:kern w:val="0"/>
          <w:sz w:val="21"/>
          <w:szCs w:val="21"/>
        </w:rPr>
      </w:pPr>
      <w:r w:rsidRPr="00F6333B">
        <w:rPr>
          <w:rFonts w:eastAsia="Times New Roman"/>
          <w:kern w:val="0"/>
          <w:sz w:val="21"/>
          <w:szCs w:val="21"/>
        </w:rPr>
        <w:t>1. How can generosity strengthen the bond of fellowship within your community or church group?</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sharing resources fosters deeper connections among believers?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encourage fellowship through acts of giving? </w:t>
      </w:r>
    </w:p>
    <w:p w14:paraId="440197E4" w14:textId="77777777" w:rsidR="00B94012" w:rsidRDefault="00F9298B" w:rsidP="00F9298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DAD95E7" w14:textId="77777777" w:rsidR="00B94012" w:rsidRDefault="00B94012">
      <w:pPr>
        <w:spacing w:after="0" w:line="240" w:lineRule="auto"/>
        <w:rPr>
          <w:rFonts w:eastAsia="Times New Roman"/>
          <w:b/>
          <w:bCs/>
          <w:kern w:val="0"/>
          <w:sz w:val="21"/>
          <w:szCs w:val="21"/>
        </w:rPr>
      </w:pPr>
      <w:r>
        <w:rPr>
          <w:rFonts w:eastAsia="Times New Roman"/>
          <w:b/>
          <w:bCs/>
          <w:kern w:val="0"/>
          <w:sz w:val="21"/>
          <w:szCs w:val="21"/>
        </w:rPr>
        <w:br w:type="page"/>
      </w:r>
    </w:p>
    <w:p w14:paraId="336BFE08" w14:textId="77777777" w:rsidR="00B94012" w:rsidRDefault="00B94012" w:rsidP="00F9298B">
      <w:pPr>
        <w:spacing w:line="247" w:lineRule="auto"/>
        <w:rPr>
          <w:rFonts w:eastAsia="Times New Roman"/>
          <w:b/>
          <w:bCs/>
          <w:kern w:val="0"/>
          <w:sz w:val="21"/>
          <w:szCs w:val="21"/>
        </w:rPr>
      </w:pPr>
    </w:p>
    <w:p w14:paraId="13BA6195" w14:textId="775C851F" w:rsidR="00F9298B" w:rsidRPr="00F6333B" w:rsidRDefault="00F9298B" w:rsidP="00F9298B">
      <w:pPr>
        <w:spacing w:line="247" w:lineRule="auto"/>
        <w:rPr>
          <w:rFonts w:eastAsia="Times New Roman"/>
          <w:kern w:val="0"/>
          <w:sz w:val="21"/>
          <w:szCs w:val="21"/>
        </w:rPr>
      </w:pPr>
      <w:r w:rsidRPr="00F6333B">
        <w:rPr>
          <w:rFonts w:eastAsia="Times New Roman"/>
          <w:b/>
          <w:bCs/>
          <w:kern w:val="0"/>
          <w:sz w:val="21"/>
          <w:szCs w:val="21"/>
        </w:rPr>
        <w:t>The Indescribable Gift</w:t>
      </w:r>
    </w:p>
    <w:p w14:paraId="703E4BA5" w14:textId="77777777" w:rsidR="00F9298B" w:rsidRPr="00F6333B" w:rsidRDefault="00F9298B" w:rsidP="00F9298B">
      <w:pPr>
        <w:spacing w:line="247" w:lineRule="auto"/>
        <w:rPr>
          <w:rFonts w:eastAsia="Times New Roman"/>
          <w:kern w:val="0"/>
          <w:sz w:val="21"/>
          <w:szCs w:val="21"/>
        </w:rPr>
      </w:pPr>
      <w:r w:rsidRPr="00F6333B">
        <w:rPr>
          <w:rFonts w:eastAsia="Times New Roman"/>
          <w:kern w:val="0"/>
          <w:sz w:val="21"/>
          <w:szCs w:val="21"/>
        </w:rPr>
        <w:t>Paul concludes the chapter with a powerful reminder of the ultimate gift: "Thanks be to God for His indescribable gift!" (2 Corinthians 9:15). This refers to the gift of Jesus Christ, whose sacrifice is the foundation of our faith and the ultimate example of generosity. As we reflect on this gift, we are inspired to give generously in response to God's love.</w:t>
      </w:r>
    </w:p>
    <w:p w14:paraId="20E8F3D3" w14:textId="77777777" w:rsidR="00F9298B" w:rsidRPr="00F6333B" w:rsidRDefault="00F9298B" w:rsidP="00F9298B">
      <w:pPr>
        <w:spacing w:line="247" w:lineRule="auto"/>
        <w:rPr>
          <w:rFonts w:eastAsia="Times New Roman"/>
          <w:kern w:val="0"/>
          <w:sz w:val="21"/>
          <w:szCs w:val="21"/>
        </w:rPr>
      </w:pPr>
      <w:r w:rsidRPr="00F6333B">
        <w:rPr>
          <w:rFonts w:eastAsia="Times New Roman"/>
          <w:kern w:val="0"/>
          <w:sz w:val="21"/>
          <w:szCs w:val="21"/>
        </w:rPr>
        <w:t>1. How can you express gratitude for God's indescribable gift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generosity is linked to understanding God's indescribable gift?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share God's indescribable gift with others? </w:t>
      </w:r>
    </w:p>
    <w:p w14:paraId="23DEBB4C" w14:textId="77777777" w:rsidR="00F9298B" w:rsidRPr="00F6333B" w:rsidRDefault="00F9298B" w:rsidP="00F9298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Encouragement to Excel</w:t>
      </w:r>
    </w:p>
    <w:p w14:paraId="32C41DB0" w14:textId="77777777" w:rsidR="00F9298B" w:rsidRPr="00F6333B" w:rsidRDefault="00F9298B" w:rsidP="00F9298B">
      <w:pPr>
        <w:spacing w:line="247" w:lineRule="auto"/>
        <w:rPr>
          <w:rFonts w:eastAsia="Times New Roman"/>
          <w:kern w:val="0"/>
          <w:sz w:val="21"/>
          <w:szCs w:val="21"/>
        </w:rPr>
      </w:pPr>
      <w:r w:rsidRPr="00F6333B">
        <w:rPr>
          <w:rFonts w:eastAsia="Times New Roman"/>
          <w:kern w:val="0"/>
          <w:sz w:val="21"/>
          <w:szCs w:val="21"/>
        </w:rPr>
        <w:t xml:space="preserve">Paul encourages the Corinthians to excel in the grace of giving. He writes, "Now he who supplies seed to the </w:t>
      </w:r>
      <w:proofErr w:type="spellStart"/>
      <w:r w:rsidRPr="00F6333B">
        <w:rPr>
          <w:rFonts w:eastAsia="Times New Roman"/>
          <w:kern w:val="0"/>
          <w:sz w:val="21"/>
          <w:szCs w:val="21"/>
        </w:rPr>
        <w:t>sower</w:t>
      </w:r>
      <w:proofErr w:type="spellEnd"/>
      <w:r w:rsidRPr="00F6333B">
        <w:rPr>
          <w:rFonts w:eastAsia="Times New Roman"/>
          <w:kern w:val="0"/>
          <w:sz w:val="21"/>
          <w:szCs w:val="21"/>
        </w:rPr>
        <w:t xml:space="preserve"> and bread for food will supply and multiply your store of seed and will increase the harvest of your righteousness" (2 Corinthians 9:10). This lesson challenges us to strive for excellence in our generosity, trusting that God will multiply our efforts for His glory.</w:t>
      </w:r>
    </w:p>
    <w:p w14:paraId="28B3C2EE" w14:textId="77777777" w:rsidR="00F9298B" w:rsidRPr="00F6333B" w:rsidRDefault="00F9298B" w:rsidP="00F9298B">
      <w:pPr>
        <w:spacing w:line="247" w:lineRule="auto"/>
        <w:rPr>
          <w:rFonts w:eastAsia="Times New Roman"/>
          <w:kern w:val="0"/>
          <w:sz w:val="21"/>
          <w:szCs w:val="21"/>
        </w:rPr>
      </w:pPr>
      <w:r w:rsidRPr="00F6333B">
        <w:rPr>
          <w:rFonts w:eastAsia="Times New Roman"/>
          <w:kern w:val="0"/>
          <w:sz w:val="21"/>
          <w:szCs w:val="21"/>
        </w:rPr>
        <w:t>1. How can you apply the principle of cheerful giving in your daily life to excel in generosity?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achieve by excelling in acts of kindness and generosity towards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excelling in generosity can impact your personal growth and community relationships? </w:t>
      </w:r>
    </w:p>
    <w:p w14:paraId="221FB244" w14:textId="77777777" w:rsidR="00B94012" w:rsidRDefault="00F9298B" w:rsidP="00F9298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B775F1E" w14:textId="77777777" w:rsidR="00B94012" w:rsidRDefault="00B94012">
      <w:pPr>
        <w:spacing w:after="0" w:line="240" w:lineRule="auto"/>
        <w:rPr>
          <w:rFonts w:eastAsia="Times New Roman"/>
          <w:b/>
          <w:bCs/>
          <w:kern w:val="0"/>
          <w:sz w:val="21"/>
          <w:szCs w:val="21"/>
        </w:rPr>
      </w:pPr>
      <w:r>
        <w:rPr>
          <w:rFonts w:eastAsia="Times New Roman"/>
          <w:b/>
          <w:bCs/>
          <w:kern w:val="0"/>
          <w:sz w:val="21"/>
          <w:szCs w:val="21"/>
        </w:rPr>
        <w:br w:type="page"/>
      </w:r>
    </w:p>
    <w:p w14:paraId="58A19977" w14:textId="77777777" w:rsidR="00B94012" w:rsidRDefault="00B94012" w:rsidP="00F9298B">
      <w:pPr>
        <w:spacing w:line="247" w:lineRule="auto"/>
        <w:rPr>
          <w:rFonts w:eastAsia="Times New Roman"/>
          <w:b/>
          <w:bCs/>
          <w:kern w:val="0"/>
          <w:sz w:val="21"/>
          <w:szCs w:val="21"/>
        </w:rPr>
      </w:pPr>
    </w:p>
    <w:p w14:paraId="1349DDB6" w14:textId="0D88EABA" w:rsidR="00F9298B" w:rsidRPr="00F6333B" w:rsidRDefault="00F9298B" w:rsidP="00F9298B">
      <w:pPr>
        <w:spacing w:line="247" w:lineRule="auto"/>
        <w:rPr>
          <w:rFonts w:eastAsia="Times New Roman"/>
          <w:kern w:val="0"/>
          <w:sz w:val="21"/>
          <w:szCs w:val="21"/>
        </w:rPr>
      </w:pPr>
      <w:r w:rsidRPr="00F6333B">
        <w:rPr>
          <w:rFonts w:eastAsia="Times New Roman"/>
          <w:b/>
          <w:bCs/>
          <w:kern w:val="0"/>
          <w:sz w:val="21"/>
          <w:szCs w:val="21"/>
        </w:rPr>
        <w:t>The Role of Faith</w:t>
      </w:r>
    </w:p>
    <w:p w14:paraId="13CB39E7" w14:textId="77777777" w:rsidR="00F9298B" w:rsidRPr="00F6333B" w:rsidRDefault="00F9298B" w:rsidP="00F9298B">
      <w:pPr>
        <w:spacing w:line="247" w:lineRule="auto"/>
        <w:rPr>
          <w:rFonts w:eastAsia="Times New Roman"/>
          <w:kern w:val="0"/>
          <w:sz w:val="21"/>
          <w:szCs w:val="21"/>
        </w:rPr>
      </w:pPr>
      <w:r w:rsidRPr="00F6333B">
        <w:rPr>
          <w:rFonts w:eastAsia="Times New Roman"/>
          <w:kern w:val="0"/>
          <w:sz w:val="21"/>
          <w:szCs w:val="21"/>
        </w:rPr>
        <w:t>Generosity requires faith. Paul reminds us that God "will enlarge the harvest of your righteousness" (2 Corinthians 9:10). This assurance calls us to step out in faith, believing that God will use our gifts to accomplish His purposes. As we trust in His promises, our faith grows, and we become more effective instruments of His grace.</w:t>
      </w:r>
    </w:p>
    <w:p w14:paraId="767921E4" w14:textId="77777777" w:rsidR="00F9298B" w:rsidRPr="00F6333B" w:rsidRDefault="00F9298B" w:rsidP="00F9298B">
      <w:pPr>
        <w:spacing w:line="247" w:lineRule="auto"/>
        <w:rPr>
          <w:rFonts w:eastAsia="Times New Roman"/>
          <w:kern w:val="0"/>
          <w:sz w:val="21"/>
          <w:szCs w:val="21"/>
        </w:rPr>
      </w:pPr>
      <w:r w:rsidRPr="00F6333B">
        <w:rPr>
          <w:rFonts w:eastAsia="Times New Roman"/>
          <w:kern w:val="0"/>
          <w:sz w:val="21"/>
          <w:szCs w:val="21"/>
        </w:rPr>
        <w:t>1. How can faith influence your attitude towards generosity and giving in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faith is essential in trusting God's provision when giving to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strengthen your faith in God's promises about sowing and reaping? </w:t>
      </w:r>
    </w:p>
    <w:p w14:paraId="201612E7" w14:textId="77777777" w:rsidR="00F9298B" w:rsidRPr="00F6333B" w:rsidRDefault="00F9298B" w:rsidP="00F9298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Power of Thanksgiving</w:t>
      </w:r>
    </w:p>
    <w:p w14:paraId="09DFF120" w14:textId="77777777" w:rsidR="00F9298B" w:rsidRPr="00F6333B" w:rsidRDefault="00F9298B" w:rsidP="00F9298B">
      <w:pPr>
        <w:spacing w:line="247" w:lineRule="auto"/>
        <w:rPr>
          <w:rFonts w:eastAsia="Times New Roman"/>
          <w:kern w:val="0"/>
          <w:sz w:val="21"/>
          <w:szCs w:val="21"/>
        </w:rPr>
      </w:pPr>
      <w:r w:rsidRPr="00F6333B">
        <w:rPr>
          <w:rFonts w:eastAsia="Times New Roman"/>
          <w:kern w:val="0"/>
          <w:sz w:val="21"/>
          <w:szCs w:val="21"/>
        </w:rPr>
        <w:t>Finally, Paul highlights the power of thanksgiving. He writes, "You will be enriched in every way to be generous on every occasion, so that through us your giving will produce thanksgiving to God" (2 Corinthians 9:11). Our generosity leads to thanksgiving, both in our hearts and in the hearts of those we bless. This cycle of giving and gratitude reflects the abundant life that God desires for us, rooted in His love and grace.</w:t>
      </w:r>
    </w:p>
    <w:p w14:paraId="6F321DDB" w14:textId="77777777" w:rsidR="00F9298B" w:rsidRPr="001B37DC" w:rsidRDefault="00F9298B" w:rsidP="00F9298B">
      <w:pPr>
        <w:spacing w:line="247" w:lineRule="auto"/>
        <w:rPr>
          <w:rFonts w:eastAsia="Times New Roman"/>
          <w:kern w:val="0"/>
          <w:sz w:val="21"/>
          <w:szCs w:val="21"/>
        </w:rPr>
      </w:pPr>
      <w:r w:rsidRPr="00F6333B">
        <w:rPr>
          <w:rFonts w:eastAsia="Times New Roman"/>
          <w:kern w:val="0"/>
          <w:sz w:val="21"/>
          <w:szCs w:val="21"/>
        </w:rPr>
        <w:t>1. How can practicing thanksgiving in daily life impact your relationships and community involvement?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thanksgiving is emphasized as a powerful tool in spiritual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cultivate a habit of thanksgiving in challenging situations?</w:t>
      </w:r>
      <w:r w:rsidRPr="001B37DC">
        <w:br w:type="page"/>
      </w:r>
    </w:p>
    <w:p w14:paraId="70B05477" w14:textId="77777777" w:rsidR="00F9298B" w:rsidRPr="00B94012" w:rsidRDefault="00F9298B" w:rsidP="00F9298B">
      <w:pPr>
        <w:spacing w:line="247" w:lineRule="auto"/>
        <w:jc w:val="center"/>
        <w:outlineLvl w:val="0"/>
        <w:rPr>
          <w:rFonts w:eastAsia="Times New Roman"/>
          <w:b/>
          <w:bCs/>
          <w:kern w:val="36"/>
          <w:sz w:val="32"/>
          <w:szCs w:val="32"/>
        </w:rPr>
      </w:pPr>
      <w:r w:rsidRPr="00B94012">
        <w:rPr>
          <w:rFonts w:eastAsia="Times New Roman"/>
          <w:b/>
          <w:bCs/>
          <w:kern w:val="36"/>
          <w:sz w:val="32"/>
          <w:szCs w:val="32"/>
        </w:rPr>
        <w:t>2 Corinthians 10 Teaching Points and Bible Study Questions</w:t>
      </w:r>
    </w:p>
    <w:p w14:paraId="37A54773" w14:textId="4A895767" w:rsidR="00F9298B" w:rsidRPr="00F6333B" w:rsidRDefault="00F9298B" w:rsidP="00F9298B">
      <w:pPr>
        <w:spacing w:line="247" w:lineRule="auto"/>
        <w:rPr>
          <w:rFonts w:eastAsia="Times New Roman"/>
          <w:kern w:val="0"/>
          <w:sz w:val="21"/>
          <w:szCs w:val="21"/>
        </w:rPr>
      </w:pPr>
      <w:r w:rsidRPr="00F6333B">
        <w:rPr>
          <w:rFonts w:eastAsia="Times New Roman"/>
          <w:b/>
          <w:bCs/>
          <w:kern w:val="0"/>
          <w:sz w:val="21"/>
          <w:szCs w:val="21"/>
        </w:rPr>
        <w:t>Embrace Humility in Leadership</w:t>
      </w:r>
    </w:p>
    <w:p w14:paraId="5AB2E81C" w14:textId="77777777" w:rsidR="00F9298B" w:rsidRPr="00F6333B" w:rsidRDefault="00F9298B" w:rsidP="00F9298B">
      <w:pPr>
        <w:spacing w:line="247" w:lineRule="auto"/>
        <w:rPr>
          <w:rFonts w:eastAsia="Times New Roman"/>
          <w:kern w:val="0"/>
          <w:sz w:val="21"/>
          <w:szCs w:val="21"/>
        </w:rPr>
      </w:pPr>
      <w:r w:rsidRPr="00F6333B">
        <w:rPr>
          <w:rFonts w:eastAsia="Times New Roman"/>
          <w:kern w:val="0"/>
          <w:sz w:val="21"/>
          <w:szCs w:val="21"/>
        </w:rPr>
        <w:t>In 2 Corinthians 10:1, Paul begins with a humble appeal, "By the humility and gentleness of Christ, I appeal to you." True leadership is not about asserting dominance but about serving others with humility, just as Christ did. Embrace humility in your interactions, and you'll find that it opens doors to meaningful relationships and effective influence.</w:t>
      </w:r>
    </w:p>
    <w:p w14:paraId="1C7F5224" w14:textId="77777777" w:rsidR="00F9298B" w:rsidRPr="00F6333B" w:rsidRDefault="00F9298B" w:rsidP="00F9298B">
      <w:pPr>
        <w:spacing w:line="247" w:lineRule="auto"/>
        <w:rPr>
          <w:rFonts w:eastAsia="Times New Roman"/>
          <w:kern w:val="0"/>
          <w:sz w:val="21"/>
          <w:szCs w:val="21"/>
        </w:rPr>
      </w:pPr>
      <w:r w:rsidRPr="00F6333B">
        <w:rPr>
          <w:rFonts w:eastAsia="Times New Roman"/>
          <w:kern w:val="0"/>
          <w:sz w:val="21"/>
          <w:szCs w:val="21"/>
        </w:rPr>
        <w:t>1. How can you demonstrate humility in leadership when facing criticism or opposition?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humility is essential for effective leadership according to 2 Corinthians 10?</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prioritize others' needs over your own in leadership roles? </w:t>
      </w:r>
    </w:p>
    <w:p w14:paraId="5B7EEBFE" w14:textId="77777777" w:rsidR="00F9298B" w:rsidRPr="00F6333B" w:rsidRDefault="00F9298B" w:rsidP="00F9298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Recognize the Power of Spiritual Warfare</w:t>
      </w:r>
    </w:p>
    <w:p w14:paraId="2F3062F7" w14:textId="77777777" w:rsidR="00F9298B" w:rsidRPr="00F6333B" w:rsidRDefault="00F9298B" w:rsidP="00F9298B">
      <w:pPr>
        <w:spacing w:line="247" w:lineRule="auto"/>
        <w:rPr>
          <w:rFonts w:eastAsia="Times New Roman"/>
          <w:kern w:val="0"/>
          <w:sz w:val="21"/>
          <w:szCs w:val="21"/>
        </w:rPr>
      </w:pPr>
      <w:r w:rsidRPr="00F6333B">
        <w:rPr>
          <w:rFonts w:eastAsia="Times New Roman"/>
          <w:kern w:val="0"/>
          <w:sz w:val="21"/>
          <w:szCs w:val="21"/>
        </w:rPr>
        <w:t>Paul reminds us in 2 Corinthians 10:4 that "the weapons of our warfare are not the weapons of the world." Our battles are spiritual, and we must rely on God's power rather than worldly tactics. Equip yourself with prayer, Scripture, and faith to stand firm against spiritual challenges.</w:t>
      </w:r>
    </w:p>
    <w:p w14:paraId="6E516296" w14:textId="77777777" w:rsidR="00F9298B" w:rsidRPr="00F6333B" w:rsidRDefault="00F9298B" w:rsidP="00F9298B">
      <w:pPr>
        <w:spacing w:line="247" w:lineRule="auto"/>
        <w:rPr>
          <w:rFonts w:eastAsia="Times New Roman"/>
          <w:kern w:val="0"/>
          <w:sz w:val="21"/>
          <w:szCs w:val="21"/>
        </w:rPr>
      </w:pPr>
      <w:r w:rsidRPr="00F6333B">
        <w:rPr>
          <w:rFonts w:eastAsia="Times New Roman"/>
          <w:kern w:val="0"/>
          <w:sz w:val="21"/>
          <w:szCs w:val="21"/>
        </w:rPr>
        <w:t>1. How can you apply spiritual weapons in daily challenges to overcome negative thoughts and behaviors?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recognizing spiritual warfare is crucial for personal growth and resilience?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strengthen your spiritual defenses against life's struggles? </w:t>
      </w:r>
    </w:p>
    <w:p w14:paraId="794100CB" w14:textId="77777777" w:rsidR="00B94012" w:rsidRDefault="00F9298B" w:rsidP="00F9298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E212CBF" w14:textId="77777777" w:rsidR="00B94012" w:rsidRDefault="00B94012">
      <w:pPr>
        <w:spacing w:after="0" w:line="240" w:lineRule="auto"/>
        <w:rPr>
          <w:rFonts w:eastAsia="Times New Roman"/>
          <w:b/>
          <w:bCs/>
          <w:kern w:val="0"/>
          <w:sz w:val="21"/>
          <w:szCs w:val="21"/>
        </w:rPr>
      </w:pPr>
      <w:r>
        <w:rPr>
          <w:rFonts w:eastAsia="Times New Roman"/>
          <w:b/>
          <w:bCs/>
          <w:kern w:val="0"/>
          <w:sz w:val="21"/>
          <w:szCs w:val="21"/>
        </w:rPr>
        <w:br w:type="page"/>
      </w:r>
    </w:p>
    <w:p w14:paraId="1759C9A3" w14:textId="77777777" w:rsidR="00B94012" w:rsidRDefault="00B94012" w:rsidP="00F9298B">
      <w:pPr>
        <w:spacing w:line="247" w:lineRule="auto"/>
        <w:rPr>
          <w:rFonts w:eastAsia="Times New Roman"/>
          <w:b/>
          <w:bCs/>
          <w:kern w:val="0"/>
          <w:sz w:val="21"/>
          <w:szCs w:val="21"/>
        </w:rPr>
      </w:pPr>
    </w:p>
    <w:p w14:paraId="434011EC" w14:textId="79BE5F45" w:rsidR="00F9298B" w:rsidRPr="00F6333B" w:rsidRDefault="00F9298B" w:rsidP="00F9298B">
      <w:pPr>
        <w:spacing w:line="247" w:lineRule="auto"/>
        <w:rPr>
          <w:rFonts w:eastAsia="Times New Roman"/>
          <w:kern w:val="0"/>
          <w:sz w:val="21"/>
          <w:szCs w:val="21"/>
        </w:rPr>
      </w:pPr>
      <w:r w:rsidRPr="00F6333B">
        <w:rPr>
          <w:rFonts w:eastAsia="Times New Roman"/>
          <w:b/>
          <w:bCs/>
          <w:kern w:val="0"/>
          <w:sz w:val="21"/>
          <w:szCs w:val="21"/>
        </w:rPr>
        <w:t>Take Every Thought Captive</w:t>
      </w:r>
    </w:p>
    <w:p w14:paraId="0BFC6746" w14:textId="77777777" w:rsidR="00F9298B" w:rsidRPr="00F6333B" w:rsidRDefault="00F9298B" w:rsidP="00F9298B">
      <w:pPr>
        <w:spacing w:line="247" w:lineRule="auto"/>
        <w:rPr>
          <w:rFonts w:eastAsia="Times New Roman"/>
          <w:kern w:val="0"/>
          <w:sz w:val="21"/>
          <w:szCs w:val="21"/>
        </w:rPr>
      </w:pPr>
      <w:r w:rsidRPr="00F6333B">
        <w:rPr>
          <w:rFonts w:eastAsia="Times New Roman"/>
          <w:kern w:val="0"/>
          <w:sz w:val="21"/>
          <w:szCs w:val="21"/>
        </w:rPr>
        <w:t>In 2 Corinthians 10:5, Paul instructs us to "take captive every thought to make it obedient to Christ." Our minds are battlegrounds, and we must be vigilant in aligning our thoughts with God's truth. Practice mindfulness and Scripture meditation to keep your thoughts focused on what is pure and righteous.</w:t>
      </w:r>
    </w:p>
    <w:p w14:paraId="6D12A86B" w14:textId="77777777" w:rsidR="00F9298B" w:rsidRPr="00F6333B" w:rsidRDefault="00F9298B" w:rsidP="00F9298B">
      <w:pPr>
        <w:spacing w:line="247" w:lineRule="auto"/>
        <w:rPr>
          <w:rFonts w:eastAsia="Times New Roman"/>
          <w:kern w:val="0"/>
          <w:sz w:val="21"/>
          <w:szCs w:val="21"/>
        </w:rPr>
      </w:pPr>
      <w:r w:rsidRPr="00F6333B">
        <w:rPr>
          <w:rFonts w:eastAsia="Times New Roman"/>
          <w:kern w:val="0"/>
          <w:sz w:val="21"/>
          <w:szCs w:val="21"/>
        </w:rPr>
        <w:t>1. How can you practice taking every thought captive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taking thoughts captive is essential for spiritual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strategies can you use to redirect negative thoughts towards positive, God-centered ones? </w:t>
      </w:r>
    </w:p>
    <w:p w14:paraId="7FD3EF5A" w14:textId="77777777" w:rsidR="00F9298B" w:rsidRPr="00F6333B" w:rsidRDefault="00F9298B" w:rsidP="00F9298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Measure Yourself by God's Standards</w:t>
      </w:r>
    </w:p>
    <w:p w14:paraId="009251DA" w14:textId="77777777" w:rsidR="00F9298B" w:rsidRPr="00F6333B" w:rsidRDefault="00F9298B" w:rsidP="00F9298B">
      <w:pPr>
        <w:spacing w:line="247" w:lineRule="auto"/>
        <w:rPr>
          <w:rFonts w:eastAsia="Times New Roman"/>
          <w:kern w:val="0"/>
          <w:sz w:val="21"/>
          <w:szCs w:val="21"/>
        </w:rPr>
      </w:pPr>
      <w:r w:rsidRPr="00F6333B">
        <w:rPr>
          <w:rFonts w:eastAsia="Times New Roman"/>
          <w:kern w:val="0"/>
          <w:sz w:val="21"/>
          <w:szCs w:val="21"/>
        </w:rPr>
        <w:t>Paul warns against comparing ourselves to others in 2 Corinthians 10:12, stating, "When they measure themselves by themselves and compare themselves with themselves, they are not wise." Instead, measure your life by God's standards. Seek His approval above all, and you'll find true fulfillment.</w:t>
      </w:r>
    </w:p>
    <w:p w14:paraId="085AB8F1" w14:textId="77777777" w:rsidR="00F9298B" w:rsidRPr="00F6333B" w:rsidRDefault="00F9298B" w:rsidP="00F9298B">
      <w:pPr>
        <w:spacing w:line="247" w:lineRule="auto"/>
        <w:rPr>
          <w:rFonts w:eastAsia="Times New Roman"/>
          <w:kern w:val="0"/>
          <w:sz w:val="21"/>
          <w:szCs w:val="21"/>
        </w:rPr>
      </w:pPr>
      <w:r w:rsidRPr="00F6333B">
        <w:rPr>
          <w:rFonts w:eastAsia="Times New Roman"/>
          <w:kern w:val="0"/>
          <w:sz w:val="21"/>
          <w:szCs w:val="21"/>
        </w:rPr>
        <w:t>1. How can you align your self-assessment with God's standards in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comparing yourself to others can hinder spiritual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measure success by God's standards rather than societal ones? </w:t>
      </w:r>
    </w:p>
    <w:p w14:paraId="12F3EA32" w14:textId="77777777" w:rsidR="00B94012" w:rsidRDefault="00F9298B" w:rsidP="00F9298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E72D050" w14:textId="77777777" w:rsidR="00B94012" w:rsidRDefault="00B94012">
      <w:pPr>
        <w:spacing w:after="0" w:line="240" w:lineRule="auto"/>
        <w:rPr>
          <w:rFonts w:eastAsia="Times New Roman"/>
          <w:b/>
          <w:bCs/>
          <w:kern w:val="0"/>
          <w:sz w:val="21"/>
          <w:szCs w:val="21"/>
        </w:rPr>
      </w:pPr>
      <w:r>
        <w:rPr>
          <w:rFonts w:eastAsia="Times New Roman"/>
          <w:b/>
          <w:bCs/>
          <w:kern w:val="0"/>
          <w:sz w:val="21"/>
          <w:szCs w:val="21"/>
        </w:rPr>
        <w:br w:type="page"/>
      </w:r>
    </w:p>
    <w:p w14:paraId="633209AD" w14:textId="77777777" w:rsidR="00B94012" w:rsidRDefault="00B94012" w:rsidP="00F9298B">
      <w:pPr>
        <w:spacing w:line="247" w:lineRule="auto"/>
        <w:rPr>
          <w:rFonts w:eastAsia="Times New Roman"/>
          <w:b/>
          <w:bCs/>
          <w:kern w:val="0"/>
          <w:sz w:val="21"/>
          <w:szCs w:val="21"/>
        </w:rPr>
      </w:pPr>
    </w:p>
    <w:p w14:paraId="1B75B77E" w14:textId="15AE8507" w:rsidR="00F9298B" w:rsidRPr="00F6333B" w:rsidRDefault="00F9298B" w:rsidP="00F9298B">
      <w:pPr>
        <w:spacing w:line="247" w:lineRule="auto"/>
        <w:rPr>
          <w:rFonts w:eastAsia="Times New Roman"/>
          <w:kern w:val="0"/>
          <w:sz w:val="21"/>
          <w:szCs w:val="21"/>
        </w:rPr>
      </w:pPr>
      <w:r w:rsidRPr="00F6333B">
        <w:rPr>
          <w:rFonts w:eastAsia="Times New Roman"/>
          <w:b/>
          <w:bCs/>
          <w:kern w:val="0"/>
          <w:sz w:val="21"/>
          <w:szCs w:val="21"/>
        </w:rPr>
        <w:t>Boast in the Lord, Not in Yourself</w:t>
      </w:r>
    </w:p>
    <w:p w14:paraId="0E0D15C3" w14:textId="77777777" w:rsidR="00F9298B" w:rsidRPr="00F6333B" w:rsidRDefault="00F9298B" w:rsidP="00F9298B">
      <w:pPr>
        <w:spacing w:line="247" w:lineRule="auto"/>
        <w:rPr>
          <w:rFonts w:eastAsia="Times New Roman"/>
          <w:kern w:val="0"/>
          <w:sz w:val="21"/>
          <w:szCs w:val="21"/>
        </w:rPr>
      </w:pPr>
      <w:r w:rsidRPr="00F6333B">
        <w:rPr>
          <w:rFonts w:eastAsia="Times New Roman"/>
          <w:kern w:val="0"/>
          <w:sz w:val="21"/>
          <w:szCs w:val="21"/>
        </w:rPr>
        <w:t>In 2 Corinthians 10:17, Paul declares, "Let the one who boasts, boast in the Lord." Our achievements and strengths are gifts from God. Acknowledge His hand in your successes and give Him the glory, fostering a heart of gratitude and humility.</w:t>
      </w:r>
    </w:p>
    <w:p w14:paraId="529AC49E" w14:textId="77777777" w:rsidR="00B94012" w:rsidRDefault="00F9298B" w:rsidP="00F9298B">
      <w:pPr>
        <w:spacing w:line="247" w:lineRule="auto"/>
      </w:pPr>
      <w:r w:rsidRPr="00F6333B">
        <w:rPr>
          <w:rFonts w:eastAsia="Times New Roman"/>
          <w:kern w:val="0"/>
          <w:sz w:val="21"/>
          <w:szCs w:val="21"/>
        </w:rPr>
        <w:t>1. How can you practice boasting in the Lord rather than in your own achievements daily?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challenging to shift focus from self-praise to glorifying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remind yourself to give credit to God in your successes?</w:t>
      </w:r>
    </w:p>
    <w:p w14:paraId="0C0CF617" w14:textId="635BC4D3" w:rsidR="00F9298B" w:rsidRPr="00F6333B" w:rsidRDefault="00F9298B" w:rsidP="00F9298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Expand Your Influence for God's Kingdom</w:t>
      </w:r>
    </w:p>
    <w:p w14:paraId="684993C0" w14:textId="77777777" w:rsidR="00F9298B" w:rsidRPr="00F6333B" w:rsidRDefault="00F9298B" w:rsidP="00F9298B">
      <w:pPr>
        <w:spacing w:line="247" w:lineRule="auto"/>
        <w:rPr>
          <w:rFonts w:eastAsia="Times New Roman"/>
          <w:kern w:val="0"/>
          <w:sz w:val="21"/>
          <w:szCs w:val="21"/>
        </w:rPr>
      </w:pPr>
      <w:r w:rsidRPr="00F6333B">
        <w:rPr>
          <w:rFonts w:eastAsia="Times New Roman"/>
          <w:kern w:val="0"/>
          <w:sz w:val="21"/>
          <w:szCs w:val="21"/>
        </w:rPr>
        <w:t>Paul speaks of his desire to expand his ministry in 2 Corinthians 10:15-16. We are called to grow and extend our influence for God's kingdom. Look for opportunities to share your faith and serve others, trusting God to increase your impact.</w:t>
      </w:r>
    </w:p>
    <w:p w14:paraId="69B62891" w14:textId="77777777" w:rsidR="00F9298B" w:rsidRPr="00F6333B" w:rsidRDefault="00F9298B" w:rsidP="00F9298B">
      <w:pPr>
        <w:spacing w:line="247" w:lineRule="auto"/>
        <w:rPr>
          <w:rFonts w:eastAsia="Times New Roman"/>
          <w:kern w:val="0"/>
          <w:sz w:val="21"/>
          <w:szCs w:val="21"/>
        </w:rPr>
      </w:pPr>
      <w:r w:rsidRPr="00F6333B">
        <w:rPr>
          <w:rFonts w:eastAsia="Times New Roman"/>
          <w:kern w:val="0"/>
          <w:sz w:val="21"/>
          <w:szCs w:val="21"/>
        </w:rPr>
        <w:t>1. How can you expand your influence for God's Kingdom in your current community or workplace?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align your actions with God's purpose for influence?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humility is essential in expanding your influence for God's Kingdom? </w:t>
      </w:r>
    </w:p>
    <w:p w14:paraId="3F323299" w14:textId="77777777" w:rsidR="00B94012" w:rsidRDefault="00F9298B" w:rsidP="00F9298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110B862" w14:textId="77777777" w:rsidR="00B94012" w:rsidRDefault="00B94012">
      <w:pPr>
        <w:spacing w:after="0" w:line="240" w:lineRule="auto"/>
        <w:rPr>
          <w:rFonts w:eastAsia="Times New Roman"/>
          <w:b/>
          <w:bCs/>
          <w:kern w:val="0"/>
          <w:sz w:val="21"/>
          <w:szCs w:val="21"/>
        </w:rPr>
      </w:pPr>
      <w:r>
        <w:rPr>
          <w:rFonts w:eastAsia="Times New Roman"/>
          <w:b/>
          <w:bCs/>
          <w:kern w:val="0"/>
          <w:sz w:val="21"/>
          <w:szCs w:val="21"/>
        </w:rPr>
        <w:br w:type="page"/>
      </w:r>
    </w:p>
    <w:p w14:paraId="3EA3F249" w14:textId="77777777" w:rsidR="00B94012" w:rsidRDefault="00B94012" w:rsidP="00F9298B">
      <w:pPr>
        <w:spacing w:line="247" w:lineRule="auto"/>
        <w:rPr>
          <w:rFonts w:eastAsia="Times New Roman"/>
          <w:b/>
          <w:bCs/>
          <w:kern w:val="0"/>
          <w:sz w:val="21"/>
          <w:szCs w:val="21"/>
        </w:rPr>
      </w:pPr>
    </w:p>
    <w:p w14:paraId="0C3F35EB" w14:textId="397E5587" w:rsidR="00F9298B" w:rsidRPr="00F6333B" w:rsidRDefault="00F9298B" w:rsidP="00F9298B">
      <w:pPr>
        <w:spacing w:line="247" w:lineRule="auto"/>
        <w:rPr>
          <w:rFonts w:eastAsia="Times New Roman"/>
          <w:kern w:val="0"/>
          <w:sz w:val="21"/>
          <w:szCs w:val="21"/>
        </w:rPr>
      </w:pPr>
      <w:r w:rsidRPr="00F6333B">
        <w:rPr>
          <w:rFonts w:eastAsia="Times New Roman"/>
          <w:b/>
          <w:bCs/>
          <w:kern w:val="0"/>
          <w:sz w:val="21"/>
          <w:szCs w:val="21"/>
        </w:rPr>
        <w:t>Trust in God's Authority</w:t>
      </w:r>
    </w:p>
    <w:p w14:paraId="700439C8" w14:textId="77777777" w:rsidR="00F9298B" w:rsidRPr="00F6333B" w:rsidRDefault="00F9298B" w:rsidP="00F9298B">
      <w:pPr>
        <w:spacing w:line="247" w:lineRule="auto"/>
        <w:rPr>
          <w:rFonts w:eastAsia="Times New Roman"/>
          <w:kern w:val="0"/>
          <w:sz w:val="21"/>
          <w:szCs w:val="21"/>
        </w:rPr>
      </w:pPr>
      <w:r w:rsidRPr="00F6333B">
        <w:rPr>
          <w:rFonts w:eastAsia="Times New Roman"/>
          <w:kern w:val="0"/>
          <w:sz w:val="21"/>
          <w:szCs w:val="21"/>
        </w:rPr>
        <w:t>In 2 Corinthians 10:8, Paul acknowledges the authority given to him by the Lord. Recognize that all authority comes from God, and trust in His sovereign plan. Submit to His guidance, knowing that He works all things for good.</w:t>
      </w:r>
    </w:p>
    <w:p w14:paraId="6D299D72" w14:textId="77777777" w:rsidR="00F9298B" w:rsidRPr="00F6333B" w:rsidRDefault="00F9298B" w:rsidP="00F9298B">
      <w:pPr>
        <w:spacing w:line="247" w:lineRule="auto"/>
        <w:rPr>
          <w:rFonts w:eastAsia="Times New Roman"/>
          <w:kern w:val="0"/>
          <w:sz w:val="21"/>
          <w:szCs w:val="21"/>
        </w:rPr>
      </w:pPr>
      <w:r w:rsidRPr="00F6333B">
        <w:rPr>
          <w:rFonts w:eastAsia="Times New Roman"/>
          <w:kern w:val="0"/>
          <w:sz w:val="21"/>
          <w:szCs w:val="21"/>
        </w:rPr>
        <w:t>1. How can you strengthen your trust in God's authority during challenging situations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relying on God's authority can change your perspective on personal conflicts?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prioritize God's authority over societal pressures? </w:t>
      </w:r>
    </w:p>
    <w:p w14:paraId="708A1EEA" w14:textId="77777777" w:rsidR="00F9298B" w:rsidRPr="00F6333B" w:rsidRDefault="00F9298B" w:rsidP="00F9298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Be Bold in Your Faith</w:t>
      </w:r>
    </w:p>
    <w:p w14:paraId="7DD0E4A0" w14:textId="77777777" w:rsidR="00F9298B" w:rsidRPr="00F6333B" w:rsidRDefault="00F9298B" w:rsidP="00F9298B">
      <w:pPr>
        <w:spacing w:line="247" w:lineRule="auto"/>
        <w:rPr>
          <w:rFonts w:eastAsia="Times New Roman"/>
          <w:kern w:val="0"/>
          <w:sz w:val="21"/>
          <w:szCs w:val="21"/>
        </w:rPr>
      </w:pPr>
      <w:r w:rsidRPr="00F6333B">
        <w:rPr>
          <w:rFonts w:eastAsia="Times New Roman"/>
          <w:kern w:val="0"/>
          <w:sz w:val="21"/>
          <w:szCs w:val="21"/>
        </w:rPr>
        <w:t>Paul's boldness in addressing the Corinthians is evident throughout the chapter. In 2 Corinthians 10:2, he expresses his readiness to confront issues. Be courageous in standing for your faith, speaking truth in love, and addressing challenges with confidence in God's support.</w:t>
      </w:r>
    </w:p>
    <w:p w14:paraId="51DFC470" w14:textId="77777777" w:rsidR="00F9298B" w:rsidRPr="00F6333B" w:rsidRDefault="00F9298B" w:rsidP="00F9298B">
      <w:pPr>
        <w:spacing w:line="247" w:lineRule="auto"/>
        <w:rPr>
          <w:rFonts w:eastAsia="Times New Roman"/>
          <w:kern w:val="0"/>
          <w:sz w:val="21"/>
          <w:szCs w:val="21"/>
        </w:rPr>
      </w:pPr>
      <w:r w:rsidRPr="00F6333B">
        <w:rPr>
          <w:rFonts w:eastAsia="Times New Roman"/>
          <w:kern w:val="0"/>
          <w:sz w:val="21"/>
          <w:szCs w:val="21"/>
        </w:rPr>
        <w:t>1. How can you demonstrate boldness in your faith when facing criticism or opposition?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strengthen your confidence in sharing your beliefs?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boldness in faith is essential for personal and communal spiritual growth? </w:t>
      </w:r>
    </w:p>
    <w:p w14:paraId="41829A91" w14:textId="77777777" w:rsidR="00B94012" w:rsidRDefault="00F9298B" w:rsidP="00F9298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B35987E" w14:textId="77777777" w:rsidR="00B94012" w:rsidRDefault="00B94012">
      <w:pPr>
        <w:spacing w:after="0" w:line="240" w:lineRule="auto"/>
        <w:rPr>
          <w:rFonts w:eastAsia="Times New Roman"/>
          <w:b/>
          <w:bCs/>
          <w:kern w:val="0"/>
          <w:sz w:val="21"/>
          <w:szCs w:val="21"/>
        </w:rPr>
      </w:pPr>
      <w:r>
        <w:rPr>
          <w:rFonts w:eastAsia="Times New Roman"/>
          <w:b/>
          <w:bCs/>
          <w:kern w:val="0"/>
          <w:sz w:val="21"/>
          <w:szCs w:val="21"/>
        </w:rPr>
        <w:br w:type="page"/>
      </w:r>
    </w:p>
    <w:p w14:paraId="4423A3E7" w14:textId="77777777" w:rsidR="00B94012" w:rsidRDefault="00B94012" w:rsidP="00F9298B">
      <w:pPr>
        <w:spacing w:line="247" w:lineRule="auto"/>
        <w:rPr>
          <w:rFonts w:eastAsia="Times New Roman"/>
          <w:b/>
          <w:bCs/>
          <w:kern w:val="0"/>
          <w:sz w:val="21"/>
          <w:szCs w:val="21"/>
        </w:rPr>
      </w:pPr>
    </w:p>
    <w:p w14:paraId="107FCF56" w14:textId="322803B9" w:rsidR="00F9298B" w:rsidRPr="00F6333B" w:rsidRDefault="00F9298B" w:rsidP="00F9298B">
      <w:pPr>
        <w:spacing w:line="247" w:lineRule="auto"/>
        <w:rPr>
          <w:rFonts w:eastAsia="Times New Roman"/>
          <w:kern w:val="0"/>
          <w:sz w:val="21"/>
          <w:szCs w:val="21"/>
        </w:rPr>
      </w:pPr>
      <w:r w:rsidRPr="00F6333B">
        <w:rPr>
          <w:rFonts w:eastAsia="Times New Roman"/>
          <w:b/>
          <w:bCs/>
          <w:kern w:val="0"/>
          <w:sz w:val="21"/>
          <w:szCs w:val="21"/>
        </w:rPr>
        <w:t>Live with Integrity</w:t>
      </w:r>
    </w:p>
    <w:p w14:paraId="1241D722" w14:textId="77777777" w:rsidR="00F9298B" w:rsidRPr="00F6333B" w:rsidRDefault="00F9298B" w:rsidP="00F9298B">
      <w:pPr>
        <w:spacing w:line="247" w:lineRule="auto"/>
        <w:rPr>
          <w:rFonts w:eastAsia="Times New Roman"/>
          <w:kern w:val="0"/>
          <w:sz w:val="21"/>
          <w:szCs w:val="21"/>
        </w:rPr>
      </w:pPr>
      <w:r w:rsidRPr="00F6333B">
        <w:rPr>
          <w:rFonts w:eastAsia="Times New Roman"/>
          <w:kern w:val="0"/>
          <w:sz w:val="21"/>
          <w:szCs w:val="21"/>
        </w:rPr>
        <w:t>Paul's life was a testament to his message. In 2 Corinthians 10:11, he emphasizes consistency between his words and actions. Strive to live with integrity, ensuring that your life reflects the teachings of Christ and inspires others to follow Him.</w:t>
      </w:r>
    </w:p>
    <w:p w14:paraId="02E6F25F" w14:textId="77777777" w:rsidR="00F9298B" w:rsidRPr="00F6333B" w:rsidRDefault="00F9298B" w:rsidP="00F9298B">
      <w:pPr>
        <w:spacing w:line="247" w:lineRule="auto"/>
        <w:rPr>
          <w:rFonts w:eastAsia="Times New Roman"/>
          <w:kern w:val="0"/>
          <w:sz w:val="21"/>
          <w:szCs w:val="21"/>
        </w:rPr>
      </w:pPr>
      <w:r w:rsidRPr="00F6333B">
        <w:rPr>
          <w:rFonts w:eastAsia="Times New Roman"/>
          <w:kern w:val="0"/>
          <w:sz w:val="21"/>
          <w:szCs w:val="21"/>
        </w:rPr>
        <w:t>1. How can you apply Paul's example of humility and integrity in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ensure your actions align with your beliefs and values?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living with integrity is crucial for building trust in your community? </w:t>
      </w:r>
    </w:p>
    <w:p w14:paraId="70ECD0C5" w14:textId="77777777" w:rsidR="00F9298B" w:rsidRPr="00F6333B" w:rsidRDefault="00F9298B" w:rsidP="00F9298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Seek God's Approval Above All</w:t>
      </w:r>
    </w:p>
    <w:p w14:paraId="4812007E" w14:textId="77777777" w:rsidR="00F9298B" w:rsidRPr="00F6333B" w:rsidRDefault="00F9298B" w:rsidP="00F9298B">
      <w:pPr>
        <w:spacing w:line="247" w:lineRule="auto"/>
        <w:rPr>
          <w:rFonts w:eastAsia="Times New Roman"/>
          <w:kern w:val="0"/>
          <w:sz w:val="21"/>
          <w:szCs w:val="21"/>
        </w:rPr>
      </w:pPr>
      <w:r w:rsidRPr="00F6333B">
        <w:rPr>
          <w:rFonts w:eastAsia="Times New Roman"/>
          <w:kern w:val="0"/>
          <w:sz w:val="21"/>
          <w:szCs w:val="21"/>
        </w:rPr>
        <w:t>Finally, in 2 Corinthians 10:18, Paul concludes, "For it is not the one who commends himself who is approved, but the one whom the Lord commends." Seek God's approval in all you do. Let His commendation be your ultimate goal, guiding your actions and decisions each day.</w:t>
      </w:r>
    </w:p>
    <w:p w14:paraId="75A9B3F8" w14:textId="77777777" w:rsidR="00F9298B" w:rsidRPr="001B37DC" w:rsidRDefault="00F9298B" w:rsidP="00F9298B">
      <w:pPr>
        <w:spacing w:line="247" w:lineRule="auto"/>
        <w:rPr>
          <w:rFonts w:eastAsia="Times New Roman"/>
          <w:kern w:val="0"/>
          <w:sz w:val="21"/>
          <w:szCs w:val="21"/>
        </w:rPr>
      </w:pPr>
      <w:r w:rsidRPr="00F6333B">
        <w:rPr>
          <w:rFonts w:eastAsia="Times New Roman"/>
          <w:kern w:val="0"/>
          <w:sz w:val="21"/>
          <w:szCs w:val="21"/>
        </w:rPr>
        <w:t>1. How can you prioritize God's approval over others' opinions in your daily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seeking God's approval can lead to greater personal peace and fulfillment?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align your actions with God's standards rather than societal expectations?</w:t>
      </w:r>
      <w:r w:rsidRPr="001B37DC">
        <w:br w:type="page"/>
      </w:r>
    </w:p>
    <w:p w14:paraId="0A6A14E7" w14:textId="77777777" w:rsidR="00F9298B" w:rsidRPr="00B94012" w:rsidRDefault="00F9298B" w:rsidP="00F9298B">
      <w:pPr>
        <w:spacing w:line="247" w:lineRule="auto"/>
        <w:jc w:val="center"/>
        <w:outlineLvl w:val="0"/>
        <w:rPr>
          <w:rFonts w:eastAsia="Times New Roman"/>
          <w:b/>
          <w:bCs/>
          <w:kern w:val="36"/>
          <w:sz w:val="32"/>
          <w:szCs w:val="32"/>
        </w:rPr>
      </w:pPr>
      <w:r w:rsidRPr="00B94012">
        <w:rPr>
          <w:rFonts w:eastAsia="Times New Roman"/>
          <w:b/>
          <w:bCs/>
          <w:kern w:val="36"/>
          <w:sz w:val="32"/>
          <w:szCs w:val="32"/>
        </w:rPr>
        <w:t>2 Corinthians 11 Teaching Points and Bible Study Questions</w:t>
      </w:r>
    </w:p>
    <w:p w14:paraId="22B0934C" w14:textId="35BE63D1" w:rsidR="00F9298B" w:rsidRPr="00F6333B" w:rsidRDefault="00F9298B" w:rsidP="00F9298B">
      <w:pPr>
        <w:spacing w:line="247" w:lineRule="auto"/>
        <w:rPr>
          <w:rFonts w:eastAsia="Times New Roman"/>
          <w:kern w:val="0"/>
          <w:sz w:val="21"/>
          <w:szCs w:val="21"/>
        </w:rPr>
      </w:pPr>
      <w:r w:rsidRPr="00F6333B">
        <w:rPr>
          <w:rFonts w:eastAsia="Times New Roman"/>
          <w:b/>
          <w:bCs/>
          <w:kern w:val="0"/>
          <w:sz w:val="21"/>
          <w:szCs w:val="21"/>
        </w:rPr>
        <w:t>Embrace Humility in Service</w:t>
      </w:r>
    </w:p>
    <w:p w14:paraId="6B0F98FB" w14:textId="77777777" w:rsidR="00F9298B" w:rsidRPr="00F6333B" w:rsidRDefault="00F9298B" w:rsidP="00F9298B">
      <w:pPr>
        <w:spacing w:line="247" w:lineRule="auto"/>
        <w:rPr>
          <w:rFonts w:eastAsia="Times New Roman"/>
          <w:kern w:val="0"/>
          <w:sz w:val="21"/>
          <w:szCs w:val="21"/>
        </w:rPr>
      </w:pPr>
      <w:r w:rsidRPr="00F6333B">
        <w:rPr>
          <w:rFonts w:eastAsia="Times New Roman"/>
          <w:kern w:val="0"/>
          <w:sz w:val="21"/>
          <w:szCs w:val="21"/>
        </w:rPr>
        <w:t>In 2 Corinthians 11, Paul exemplifies humility by acknowledging his weaknesses and boasting only in the Lord. He writes, "If I must boast, I will boast of the things that show my weakness" (2 Corinthians 11:30). This teaches us that true strength comes from recognizing our limitations and relying on God's power. Embrace humility in your daily life, knowing that it is through our weaknesses that God's strength is made perfect.</w:t>
      </w:r>
    </w:p>
    <w:p w14:paraId="506CD53C" w14:textId="77777777" w:rsidR="00F9298B" w:rsidRPr="00F6333B" w:rsidRDefault="00F9298B" w:rsidP="00F9298B">
      <w:pPr>
        <w:spacing w:line="247" w:lineRule="auto"/>
        <w:rPr>
          <w:rFonts w:eastAsia="Times New Roman"/>
          <w:kern w:val="0"/>
          <w:sz w:val="21"/>
          <w:szCs w:val="21"/>
        </w:rPr>
      </w:pPr>
      <w:r w:rsidRPr="00F6333B">
        <w:rPr>
          <w:rFonts w:eastAsia="Times New Roman"/>
          <w:kern w:val="0"/>
          <w:sz w:val="21"/>
          <w:szCs w:val="21"/>
        </w:rPr>
        <w:t>1. How can you practice humility in service when faced with criticism or misunderstanding from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embracing humility in service strengthens your relationship with others and with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your service remains humble and not self-promoting? </w:t>
      </w:r>
    </w:p>
    <w:p w14:paraId="7A3D48F8" w14:textId="77777777" w:rsidR="00F9298B" w:rsidRPr="00F6333B" w:rsidRDefault="00F9298B" w:rsidP="00F9298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Discernment Against Deception</w:t>
      </w:r>
    </w:p>
    <w:p w14:paraId="1C253AB2" w14:textId="77777777" w:rsidR="00F9298B" w:rsidRPr="00F6333B" w:rsidRDefault="00F9298B" w:rsidP="00F9298B">
      <w:pPr>
        <w:spacing w:line="247" w:lineRule="auto"/>
        <w:rPr>
          <w:rFonts w:eastAsia="Times New Roman"/>
          <w:kern w:val="0"/>
          <w:sz w:val="21"/>
          <w:szCs w:val="21"/>
        </w:rPr>
      </w:pPr>
      <w:r w:rsidRPr="00F6333B">
        <w:rPr>
          <w:rFonts w:eastAsia="Times New Roman"/>
          <w:kern w:val="0"/>
          <w:sz w:val="21"/>
          <w:szCs w:val="21"/>
        </w:rPr>
        <w:t>Paul warns against false apostles and deceitful workers, reminding us to be vigilant. "For such men are false apostles, deceitful workers, masquerading as apostles of Christ" (2 Corinthians 11:13). In a world filled with misleading messages, it's crucial to stay grounded in Scripture and seek the Holy Spirit's guidance to discern truth from deception.</w:t>
      </w:r>
    </w:p>
    <w:p w14:paraId="5B498804" w14:textId="77777777" w:rsidR="00F9298B" w:rsidRPr="00F6333B" w:rsidRDefault="00F9298B" w:rsidP="00F9298B">
      <w:pPr>
        <w:spacing w:line="247" w:lineRule="auto"/>
        <w:rPr>
          <w:rFonts w:eastAsia="Times New Roman"/>
          <w:kern w:val="0"/>
          <w:sz w:val="21"/>
          <w:szCs w:val="21"/>
        </w:rPr>
      </w:pPr>
      <w:r w:rsidRPr="00F6333B">
        <w:rPr>
          <w:rFonts w:eastAsia="Times New Roman"/>
          <w:kern w:val="0"/>
          <w:sz w:val="21"/>
          <w:szCs w:val="21"/>
        </w:rPr>
        <w:t>1. How can you develop discernment to recognize and resist deceptive teachings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question the authenticity of spiritual leaders and their messages?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your beliefs align with true biblical teachings? </w:t>
      </w:r>
    </w:p>
    <w:p w14:paraId="274FE932" w14:textId="77777777" w:rsidR="00FC60AA" w:rsidRDefault="00F9298B" w:rsidP="00F9298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7EB1C11" w14:textId="77777777" w:rsidR="00FC60AA" w:rsidRDefault="00FC60AA">
      <w:pPr>
        <w:spacing w:after="0" w:line="240" w:lineRule="auto"/>
        <w:rPr>
          <w:rFonts w:eastAsia="Times New Roman"/>
          <w:b/>
          <w:bCs/>
          <w:kern w:val="0"/>
          <w:sz w:val="21"/>
          <w:szCs w:val="21"/>
        </w:rPr>
      </w:pPr>
      <w:r>
        <w:rPr>
          <w:rFonts w:eastAsia="Times New Roman"/>
          <w:b/>
          <w:bCs/>
          <w:kern w:val="0"/>
          <w:sz w:val="21"/>
          <w:szCs w:val="21"/>
        </w:rPr>
        <w:br w:type="page"/>
      </w:r>
    </w:p>
    <w:p w14:paraId="04D57A3F" w14:textId="77777777" w:rsidR="00FC60AA" w:rsidRDefault="00FC60AA" w:rsidP="00F9298B">
      <w:pPr>
        <w:spacing w:line="247" w:lineRule="auto"/>
        <w:rPr>
          <w:rFonts w:eastAsia="Times New Roman"/>
          <w:b/>
          <w:bCs/>
          <w:kern w:val="0"/>
          <w:sz w:val="21"/>
          <w:szCs w:val="21"/>
        </w:rPr>
      </w:pPr>
    </w:p>
    <w:p w14:paraId="2EF3FAFD" w14:textId="01A07C84" w:rsidR="00F9298B" w:rsidRPr="00F6333B" w:rsidRDefault="00F9298B" w:rsidP="00F9298B">
      <w:pPr>
        <w:spacing w:line="247" w:lineRule="auto"/>
        <w:rPr>
          <w:rFonts w:eastAsia="Times New Roman"/>
          <w:kern w:val="0"/>
          <w:sz w:val="21"/>
          <w:szCs w:val="21"/>
        </w:rPr>
      </w:pPr>
      <w:r w:rsidRPr="00F6333B">
        <w:rPr>
          <w:rFonts w:eastAsia="Times New Roman"/>
          <w:b/>
          <w:bCs/>
          <w:kern w:val="0"/>
          <w:sz w:val="21"/>
          <w:szCs w:val="21"/>
        </w:rPr>
        <w:t>Perseverance Through Trials</w:t>
      </w:r>
    </w:p>
    <w:p w14:paraId="60F08736" w14:textId="77777777" w:rsidR="00F9298B" w:rsidRPr="00F6333B" w:rsidRDefault="00F9298B" w:rsidP="00F9298B">
      <w:pPr>
        <w:spacing w:line="247" w:lineRule="auto"/>
        <w:rPr>
          <w:rFonts w:eastAsia="Times New Roman"/>
          <w:kern w:val="0"/>
          <w:sz w:val="21"/>
          <w:szCs w:val="21"/>
        </w:rPr>
      </w:pPr>
      <w:r w:rsidRPr="00F6333B">
        <w:rPr>
          <w:rFonts w:eastAsia="Times New Roman"/>
          <w:kern w:val="0"/>
          <w:sz w:val="21"/>
          <w:szCs w:val="21"/>
        </w:rPr>
        <w:t>Paul recounts his numerous hardships, yet he remains steadfast in his mission. "Five times I received from the Jews the forty lashes minus one" (2 Corinthians 11:24). His perseverance is a powerful reminder that trials are part of our journey, but with faith, we can endure and emerge stronger. Let Paul's resilience inspire you to press on, no matter the challenges you face.</w:t>
      </w:r>
    </w:p>
    <w:p w14:paraId="5565FC0B" w14:textId="4402EE33" w:rsidR="00FC60AA" w:rsidRDefault="00F9298B" w:rsidP="00FC60AA">
      <w:pPr>
        <w:spacing w:line="247" w:lineRule="auto"/>
        <w:rPr>
          <w:rFonts w:eastAsia="Times New Roman"/>
          <w:kern w:val="0"/>
          <w:sz w:val="21"/>
          <w:szCs w:val="21"/>
        </w:rPr>
      </w:pPr>
      <w:r w:rsidRPr="00F6333B">
        <w:rPr>
          <w:rFonts w:eastAsia="Times New Roman"/>
          <w:kern w:val="0"/>
          <w:sz w:val="21"/>
          <w:szCs w:val="21"/>
        </w:rPr>
        <w:t>1. How can you apply Paul's perseverance in trials to your own challenges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Paul continued his mission despite numerous hardships?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Paul's endurance to strengthen your faith during difficult times? </w:t>
      </w:r>
    </w:p>
    <w:p w14:paraId="1CE4DB9A" w14:textId="7E7EFE6B" w:rsidR="00FC60AA" w:rsidRPr="00FC60AA" w:rsidRDefault="00FC60AA" w:rsidP="00FC60AA">
      <w:pPr>
        <w:spacing w:line="247" w:lineRule="auto"/>
        <w:rPr>
          <w:rFonts w:eastAsia="Times New Roman"/>
          <w:kern w:val="0"/>
          <w:sz w:val="21"/>
          <w:szCs w:val="21"/>
        </w:rPr>
      </w:pPr>
      <w:r>
        <w:rPr>
          <w:rFonts w:eastAsia="Times New Roman"/>
          <w:kern w:val="0"/>
          <w:sz w:val="21"/>
          <w:szCs w:val="21"/>
        </w:rPr>
        <w:br/>
      </w:r>
      <w:r>
        <w:rPr>
          <w:rFonts w:eastAsia="Times New Roman"/>
          <w:kern w:val="0"/>
          <w:sz w:val="21"/>
          <w:szCs w:val="21"/>
        </w:rPr>
        <w:br/>
      </w:r>
      <w:r>
        <w:rPr>
          <w:rFonts w:eastAsia="Times New Roman"/>
          <w:kern w:val="0"/>
          <w:sz w:val="21"/>
          <w:szCs w:val="21"/>
        </w:rPr>
        <w:br/>
      </w:r>
    </w:p>
    <w:p w14:paraId="7A2CA1D5" w14:textId="33E78F02" w:rsidR="00F9298B" w:rsidRPr="00F6333B" w:rsidRDefault="00F9298B" w:rsidP="00F9298B">
      <w:pPr>
        <w:spacing w:line="247" w:lineRule="auto"/>
        <w:rPr>
          <w:rFonts w:eastAsia="Times New Roman"/>
          <w:kern w:val="0"/>
          <w:sz w:val="21"/>
          <w:szCs w:val="21"/>
        </w:rPr>
      </w:pPr>
      <w:r w:rsidRPr="00F6333B">
        <w:rPr>
          <w:rFonts w:eastAsia="Times New Roman"/>
          <w:b/>
          <w:bCs/>
          <w:kern w:val="0"/>
          <w:sz w:val="21"/>
          <w:szCs w:val="21"/>
        </w:rPr>
        <w:t>The Power of Godly Jealousy</w:t>
      </w:r>
    </w:p>
    <w:p w14:paraId="1D496104" w14:textId="77777777" w:rsidR="00F9298B" w:rsidRPr="00F6333B" w:rsidRDefault="00F9298B" w:rsidP="00F9298B">
      <w:pPr>
        <w:spacing w:line="247" w:lineRule="auto"/>
        <w:rPr>
          <w:rFonts w:eastAsia="Times New Roman"/>
          <w:kern w:val="0"/>
          <w:sz w:val="21"/>
          <w:szCs w:val="21"/>
        </w:rPr>
      </w:pPr>
      <w:r w:rsidRPr="00F6333B">
        <w:rPr>
          <w:rFonts w:eastAsia="Times New Roman"/>
          <w:kern w:val="0"/>
          <w:sz w:val="21"/>
          <w:szCs w:val="21"/>
        </w:rPr>
        <w:t>Paul expresses a godly jealousy for the Corinthians, desiring their pure devotion to Christ. "I am jealous for you with a godly jealousy" (2 Corinthians 11:2). This teaches us that a fervent desire for others to know and love Christ is a righteous pursuit. Channel this passion into your relationships, encouraging others to deepen their faith and commitment to the Lord.</w:t>
      </w:r>
    </w:p>
    <w:p w14:paraId="231B9B04" w14:textId="77777777" w:rsidR="00F9298B" w:rsidRPr="00F6333B" w:rsidRDefault="00F9298B" w:rsidP="00F9298B">
      <w:pPr>
        <w:spacing w:line="247" w:lineRule="auto"/>
        <w:rPr>
          <w:rFonts w:eastAsia="Times New Roman"/>
          <w:kern w:val="0"/>
          <w:sz w:val="21"/>
          <w:szCs w:val="21"/>
        </w:rPr>
      </w:pPr>
      <w:r w:rsidRPr="00F6333B">
        <w:rPr>
          <w:rFonts w:eastAsia="Times New Roman"/>
          <w:kern w:val="0"/>
          <w:sz w:val="21"/>
          <w:szCs w:val="21"/>
        </w:rPr>
        <w:t>1. How can you channel godly jealousy to strengthen your commitment to spiritual growth and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godly jealousy is important in maintaining the purity of your faith?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your jealousy aligns with God's desires? </w:t>
      </w:r>
    </w:p>
    <w:p w14:paraId="5A21B295" w14:textId="77777777" w:rsidR="00FC60AA" w:rsidRDefault="00F9298B" w:rsidP="00F9298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1B44035" w14:textId="77777777" w:rsidR="00FC60AA" w:rsidRDefault="00FC60AA">
      <w:pPr>
        <w:spacing w:after="0" w:line="240" w:lineRule="auto"/>
        <w:rPr>
          <w:rFonts w:eastAsia="Times New Roman"/>
          <w:b/>
          <w:bCs/>
          <w:kern w:val="0"/>
          <w:sz w:val="21"/>
          <w:szCs w:val="21"/>
        </w:rPr>
      </w:pPr>
      <w:r>
        <w:rPr>
          <w:rFonts w:eastAsia="Times New Roman"/>
          <w:b/>
          <w:bCs/>
          <w:kern w:val="0"/>
          <w:sz w:val="21"/>
          <w:szCs w:val="21"/>
        </w:rPr>
        <w:br w:type="page"/>
      </w:r>
    </w:p>
    <w:p w14:paraId="508C54A4" w14:textId="77777777" w:rsidR="00FC60AA" w:rsidRDefault="00FC60AA" w:rsidP="00F9298B">
      <w:pPr>
        <w:spacing w:line="247" w:lineRule="auto"/>
        <w:rPr>
          <w:rFonts w:eastAsia="Times New Roman"/>
          <w:b/>
          <w:bCs/>
          <w:kern w:val="0"/>
          <w:sz w:val="21"/>
          <w:szCs w:val="21"/>
        </w:rPr>
      </w:pPr>
    </w:p>
    <w:p w14:paraId="7516A3A5" w14:textId="1B100494" w:rsidR="00F9298B" w:rsidRPr="00F6333B" w:rsidRDefault="00F9298B" w:rsidP="00F9298B">
      <w:pPr>
        <w:spacing w:line="247" w:lineRule="auto"/>
        <w:rPr>
          <w:rFonts w:eastAsia="Times New Roman"/>
          <w:kern w:val="0"/>
          <w:sz w:val="21"/>
          <w:szCs w:val="21"/>
        </w:rPr>
      </w:pPr>
      <w:r w:rsidRPr="00F6333B">
        <w:rPr>
          <w:rFonts w:eastAsia="Times New Roman"/>
          <w:b/>
          <w:bCs/>
          <w:kern w:val="0"/>
          <w:sz w:val="21"/>
          <w:szCs w:val="21"/>
        </w:rPr>
        <w:t>The Importance of Authenticity</w:t>
      </w:r>
    </w:p>
    <w:p w14:paraId="0090DDD1" w14:textId="77777777" w:rsidR="00F9298B" w:rsidRPr="00F6333B" w:rsidRDefault="00F9298B" w:rsidP="00F9298B">
      <w:pPr>
        <w:spacing w:line="247" w:lineRule="auto"/>
        <w:rPr>
          <w:rFonts w:eastAsia="Times New Roman"/>
          <w:kern w:val="0"/>
          <w:sz w:val="21"/>
          <w:szCs w:val="21"/>
        </w:rPr>
      </w:pPr>
      <w:r w:rsidRPr="00F6333B">
        <w:rPr>
          <w:rFonts w:eastAsia="Times New Roman"/>
          <w:kern w:val="0"/>
          <w:sz w:val="21"/>
          <w:szCs w:val="21"/>
        </w:rPr>
        <w:t>Paul's transparency about his struggles and dedication to the truth sets a standard for authenticity. "I have kept myself from being a burden to you in any way, and will continue to do so" (2 Corinthians 11:9). In a world that often values appearances, strive to be genuine in your interactions, reflecting Christ's love and truth in all you do.</w:t>
      </w:r>
    </w:p>
    <w:p w14:paraId="68D25026" w14:textId="77777777" w:rsidR="00FC60AA" w:rsidRDefault="00F9298B" w:rsidP="00F9298B">
      <w:pPr>
        <w:spacing w:line="247" w:lineRule="auto"/>
      </w:pPr>
      <w:r w:rsidRPr="00F6333B">
        <w:rPr>
          <w:rFonts w:eastAsia="Times New Roman"/>
          <w:kern w:val="0"/>
          <w:sz w:val="21"/>
          <w:szCs w:val="21"/>
        </w:rPr>
        <w:t>1. How can you discern authenticity in spiritual leaders based on 2 Corinthians 11?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Paul emphasizes authenticity over appearances in 2 Corinthians 11?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ensure your faith remains authentic in challenging situations?</w:t>
      </w:r>
    </w:p>
    <w:p w14:paraId="4A515C01" w14:textId="6759BA10" w:rsidR="00F9298B" w:rsidRPr="00F6333B" w:rsidRDefault="00F9298B" w:rsidP="00F9298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sidR="00FC60AA">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Cost of Apostleship</w:t>
      </w:r>
    </w:p>
    <w:p w14:paraId="2E437A5D" w14:textId="77777777" w:rsidR="00F9298B" w:rsidRPr="00F6333B" w:rsidRDefault="00F9298B" w:rsidP="00F9298B">
      <w:pPr>
        <w:spacing w:line="247" w:lineRule="auto"/>
        <w:rPr>
          <w:rFonts w:eastAsia="Times New Roman"/>
          <w:kern w:val="0"/>
          <w:sz w:val="21"/>
          <w:szCs w:val="21"/>
        </w:rPr>
      </w:pPr>
      <w:r w:rsidRPr="00F6333B">
        <w:rPr>
          <w:rFonts w:eastAsia="Times New Roman"/>
          <w:kern w:val="0"/>
          <w:sz w:val="21"/>
          <w:szCs w:val="21"/>
        </w:rPr>
        <w:t>Paul's account of his sufferings highlights the cost of following Christ. "I have been in danger from rivers, in danger from bandits" (2 Corinthians 11:26). This serves as a reminder that discipleship may come with sacrifices, but the eternal rewards far outweigh the temporary challenges. Embrace your calling with courage, knowing that your labor in the Lord is not in vain.</w:t>
      </w:r>
    </w:p>
    <w:p w14:paraId="6DBA201E" w14:textId="77777777" w:rsidR="00F9298B" w:rsidRPr="00F6333B" w:rsidRDefault="00F9298B" w:rsidP="00F9298B">
      <w:pPr>
        <w:spacing w:line="247" w:lineRule="auto"/>
        <w:rPr>
          <w:rFonts w:eastAsia="Times New Roman"/>
          <w:kern w:val="0"/>
          <w:sz w:val="21"/>
          <w:szCs w:val="21"/>
        </w:rPr>
      </w:pPr>
      <w:r w:rsidRPr="00F6333B">
        <w:rPr>
          <w:rFonts w:eastAsia="Times New Roman"/>
          <w:kern w:val="0"/>
          <w:sz w:val="21"/>
          <w:szCs w:val="21"/>
        </w:rPr>
        <w:t>1. How can you apply Paul's perseverance in hardships to your own challenges in faith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enduring hardships is essential for spiritual growth and leadership?</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Paul's sacrifices about prioritizing faith over personal comfort? </w:t>
      </w:r>
    </w:p>
    <w:p w14:paraId="5FDF8208" w14:textId="77777777" w:rsidR="00FC60AA" w:rsidRDefault="00F9298B" w:rsidP="00F9298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0543316" w14:textId="77777777" w:rsidR="00FC60AA" w:rsidRDefault="00FC60AA">
      <w:pPr>
        <w:spacing w:after="0" w:line="240" w:lineRule="auto"/>
        <w:rPr>
          <w:rFonts w:eastAsia="Times New Roman"/>
          <w:b/>
          <w:bCs/>
          <w:kern w:val="0"/>
          <w:sz w:val="21"/>
          <w:szCs w:val="21"/>
        </w:rPr>
      </w:pPr>
      <w:r>
        <w:rPr>
          <w:rFonts w:eastAsia="Times New Roman"/>
          <w:b/>
          <w:bCs/>
          <w:kern w:val="0"/>
          <w:sz w:val="21"/>
          <w:szCs w:val="21"/>
        </w:rPr>
        <w:br w:type="page"/>
      </w:r>
    </w:p>
    <w:p w14:paraId="20F75A46" w14:textId="77777777" w:rsidR="00FC60AA" w:rsidRDefault="00FC60AA" w:rsidP="00F9298B">
      <w:pPr>
        <w:spacing w:line="247" w:lineRule="auto"/>
        <w:rPr>
          <w:rFonts w:eastAsia="Times New Roman"/>
          <w:b/>
          <w:bCs/>
          <w:kern w:val="0"/>
          <w:sz w:val="21"/>
          <w:szCs w:val="21"/>
        </w:rPr>
      </w:pPr>
    </w:p>
    <w:p w14:paraId="186F130A" w14:textId="4938BEAA" w:rsidR="00F9298B" w:rsidRPr="00F6333B" w:rsidRDefault="00F9298B" w:rsidP="00F9298B">
      <w:pPr>
        <w:spacing w:line="247" w:lineRule="auto"/>
        <w:rPr>
          <w:rFonts w:eastAsia="Times New Roman"/>
          <w:kern w:val="0"/>
          <w:sz w:val="21"/>
          <w:szCs w:val="21"/>
        </w:rPr>
      </w:pPr>
      <w:r w:rsidRPr="00F6333B">
        <w:rPr>
          <w:rFonts w:eastAsia="Times New Roman"/>
          <w:b/>
          <w:bCs/>
          <w:kern w:val="0"/>
          <w:sz w:val="21"/>
          <w:szCs w:val="21"/>
        </w:rPr>
        <w:t>The Role of Spiritual Warfare</w:t>
      </w:r>
    </w:p>
    <w:p w14:paraId="783A2F16" w14:textId="77777777" w:rsidR="00F9298B" w:rsidRPr="00F6333B" w:rsidRDefault="00F9298B" w:rsidP="00F9298B">
      <w:pPr>
        <w:spacing w:line="247" w:lineRule="auto"/>
        <w:rPr>
          <w:rFonts w:eastAsia="Times New Roman"/>
          <w:kern w:val="0"/>
          <w:sz w:val="21"/>
          <w:szCs w:val="21"/>
        </w:rPr>
      </w:pPr>
      <w:r w:rsidRPr="00F6333B">
        <w:rPr>
          <w:rFonts w:eastAsia="Times New Roman"/>
          <w:kern w:val="0"/>
          <w:sz w:val="21"/>
          <w:szCs w:val="21"/>
        </w:rPr>
        <w:t>Paul's experiences underscore the reality of spiritual warfare. "Besides everything else, I face daily the pressure of my concern for all the churches" (2 Corinthians 11:28). Recognize that spiritual battles are part of the Christian life, and equip yourself with prayer and Scripture to stand firm against the enemy's schemes.</w:t>
      </w:r>
    </w:p>
    <w:p w14:paraId="6B2D51A1" w14:textId="77777777" w:rsidR="00F9298B" w:rsidRPr="00F6333B" w:rsidRDefault="00F9298B" w:rsidP="00F9298B">
      <w:pPr>
        <w:spacing w:line="247" w:lineRule="auto"/>
        <w:rPr>
          <w:rFonts w:eastAsia="Times New Roman"/>
          <w:kern w:val="0"/>
          <w:sz w:val="21"/>
          <w:szCs w:val="21"/>
        </w:rPr>
      </w:pPr>
      <w:r w:rsidRPr="00F6333B">
        <w:rPr>
          <w:rFonts w:eastAsia="Times New Roman"/>
          <w:kern w:val="0"/>
          <w:sz w:val="21"/>
          <w:szCs w:val="21"/>
        </w:rPr>
        <w:t>1. How can you identify and resist false teachings in your spiritual journey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Paul emphasizes vigilance against deception in spiritual warfare?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strengthen your faith against spiritual attacks? </w:t>
      </w:r>
    </w:p>
    <w:p w14:paraId="44A18A65" w14:textId="77777777" w:rsidR="00F9298B" w:rsidRPr="00F6333B" w:rsidRDefault="00F9298B" w:rsidP="00F9298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Value of Suffering for Christ</w:t>
      </w:r>
    </w:p>
    <w:p w14:paraId="044716BE" w14:textId="77777777" w:rsidR="00F9298B" w:rsidRPr="00F6333B" w:rsidRDefault="00F9298B" w:rsidP="00F9298B">
      <w:pPr>
        <w:spacing w:line="247" w:lineRule="auto"/>
        <w:rPr>
          <w:rFonts w:eastAsia="Times New Roman"/>
          <w:kern w:val="0"/>
          <w:sz w:val="21"/>
          <w:szCs w:val="21"/>
        </w:rPr>
      </w:pPr>
      <w:r w:rsidRPr="00F6333B">
        <w:rPr>
          <w:rFonts w:eastAsia="Times New Roman"/>
          <w:kern w:val="0"/>
          <w:sz w:val="21"/>
          <w:szCs w:val="21"/>
        </w:rPr>
        <w:t>Paul's willingness to suffer for the sake of the Gospel is a testament to the value of enduring hardships for Christ. "I have worked much harder, been in prison more frequently" (2 Corinthians 11:23). Let this inspire you to view suffering as an opportunity to glorify God and grow in your faith, knowing that your trials have a purpose in His divine plan.</w:t>
      </w:r>
    </w:p>
    <w:p w14:paraId="36402687" w14:textId="77777777" w:rsidR="00F9298B" w:rsidRPr="00F6333B" w:rsidRDefault="00F9298B" w:rsidP="00F9298B">
      <w:pPr>
        <w:spacing w:line="247" w:lineRule="auto"/>
        <w:rPr>
          <w:rFonts w:eastAsia="Times New Roman"/>
          <w:kern w:val="0"/>
          <w:sz w:val="21"/>
          <w:szCs w:val="21"/>
        </w:rPr>
      </w:pPr>
      <w:r w:rsidRPr="00F6333B">
        <w:rPr>
          <w:rFonts w:eastAsia="Times New Roman"/>
          <w:kern w:val="0"/>
          <w:sz w:val="21"/>
          <w:szCs w:val="21"/>
        </w:rPr>
        <w:t>1. How can embracing suffering for Christ deepen your faith and reliance on God in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Paul boasts about his sufferings, and how can this perspective impact your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find purpose and strength in your own trials for Christ? </w:t>
      </w:r>
    </w:p>
    <w:p w14:paraId="0BD09406" w14:textId="77777777" w:rsidR="00FC60AA" w:rsidRDefault="00F9298B" w:rsidP="00F9298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29895EE" w14:textId="77777777" w:rsidR="00FC60AA" w:rsidRDefault="00FC60AA">
      <w:pPr>
        <w:spacing w:after="0" w:line="240" w:lineRule="auto"/>
        <w:rPr>
          <w:rFonts w:eastAsia="Times New Roman"/>
          <w:b/>
          <w:bCs/>
          <w:kern w:val="0"/>
          <w:sz w:val="21"/>
          <w:szCs w:val="21"/>
        </w:rPr>
      </w:pPr>
      <w:r>
        <w:rPr>
          <w:rFonts w:eastAsia="Times New Roman"/>
          <w:b/>
          <w:bCs/>
          <w:kern w:val="0"/>
          <w:sz w:val="21"/>
          <w:szCs w:val="21"/>
        </w:rPr>
        <w:br w:type="page"/>
      </w:r>
    </w:p>
    <w:p w14:paraId="28FED994" w14:textId="77777777" w:rsidR="00FC60AA" w:rsidRDefault="00FC60AA" w:rsidP="00F9298B">
      <w:pPr>
        <w:spacing w:line="247" w:lineRule="auto"/>
        <w:rPr>
          <w:rFonts w:eastAsia="Times New Roman"/>
          <w:b/>
          <w:bCs/>
          <w:kern w:val="0"/>
          <w:sz w:val="21"/>
          <w:szCs w:val="21"/>
        </w:rPr>
      </w:pPr>
    </w:p>
    <w:p w14:paraId="5612E906" w14:textId="52BC9DCE" w:rsidR="00F9298B" w:rsidRPr="00F6333B" w:rsidRDefault="00F9298B" w:rsidP="00F9298B">
      <w:pPr>
        <w:spacing w:line="247" w:lineRule="auto"/>
        <w:rPr>
          <w:rFonts w:eastAsia="Times New Roman"/>
          <w:kern w:val="0"/>
          <w:sz w:val="21"/>
          <w:szCs w:val="21"/>
        </w:rPr>
      </w:pPr>
      <w:r w:rsidRPr="00F6333B">
        <w:rPr>
          <w:rFonts w:eastAsia="Times New Roman"/>
          <w:b/>
          <w:bCs/>
          <w:kern w:val="0"/>
          <w:sz w:val="21"/>
          <w:szCs w:val="21"/>
        </w:rPr>
        <w:t>The Necessity of Dependence on God</w:t>
      </w:r>
    </w:p>
    <w:p w14:paraId="2E827F2C" w14:textId="77777777" w:rsidR="00F9298B" w:rsidRPr="00F6333B" w:rsidRDefault="00F9298B" w:rsidP="00F9298B">
      <w:pPr>
        <w:spacing w:line="247" w:lineRule="auto"/>
        <w:rPr>
          <w:rFonts w:eastAsia="Times New Roman"/>
          <w:kern w:val="0"/>
          <w:sz w:val="21"/>
          <w:szCs w:val="21"/>
        </w:rPr>
      </w:pPr>
      <w:r w:rsidRPr="00F6333B">
        <w:rPr>
          <w:rFonts w:eastAsia="Times New Roman"/>
          <w:kern w:val="0"/>
          <w:sz w:val="21"/>
          <w:szCs w:val="21"/>
        </w:rPr>
        <w:t>Paul's reliance on God through his trials teaches us the necessity of dependence on the Lord. "Who is weak, and I do not feel weak?" (2 Corinthians 11:29). In every situation, lean on God's strength and wisdom, trusting that He will provide for your needs and guide you through life's challenges.</w:t>
      </w:r>
    </w:p>
    <w:p w14:paraId="5F55755A" w14:textId="77777777" w:rsidR="00F9298B" w:rsidRPr="00F6333B" w:rsidRDefault="00F9298B" w:rsidP="00F9298B">
      <w:pPr>
        <w:spacing w:line="247" w:lineRule="auto"/>
        <w:rPr>
          <w:rFonts w:eastAsia="Times New Roman"/>
          <w:kern w:val="0"/>
          <w:sz w:val="21"/>
          <w:szCs w:val="21"/>
        </w:rPr>
      </w:pPr>
      <w:r w:rsidRPr="00F6333B">
        <w:rPr>
          <w:rFonts w:eastAsia="Times New Roman"/>
          <w:kern w:val="0"/>
          <w:sz w:val="21"/>
          <w:szCs w:val="21"/>
        </w:rPr>
        <w:t>1. How can you practice relying on God when facing challenges similar to Paul's hardships in 2 Corinthians 11?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Paul emphasizes his weaknesses as a way to highlight dependence on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Paul's experiences about trusting God in your own life's difficulties? </w:t>
      </w:r>
    </w:p>
    <w:p w14:paraId="6C83EAA3" w14:textId="77777777" w:rsidR="00F9298B" w:rsidRPr="00F6333B" w:rsidRDefault="00F9298B" w:rsidP="00F9298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Joy of Serving Others</w:t>
      </w:r>
    </w:p>
    <w:p w14:paraId="1BCD7377" w14:textId="77777777" w:rsidR="00F9298B" w:rsidRPr="00F6333B" w:rsidRDefault="00F9298B" w:rsidP="00F9298B">
      <w:pPr>
        <w:spacing w:line="247" w:lineRule="auto"/>
        <w:rPr>
          <w:rFonts w:eastAsia="Times New Roman"/>
          <w:kern w:val="0"/>
          <w:sz w:val="21"/>
          <w:szCs w:val="21"/>
        </w:rPr>
      </w:pPr>
      <w:r w:rsidRPr="00F6333B">
        <w:rPr>
          <w:rFonts w:eastAsia="Times New Roman"/>
          <w:kern w:val="0"/>
          <w:sz w:val="21"/>
          <w:szCs w:val="21"/>
        </w:rPr>
        <w:t>Despite his hardships, Paul's joy in serving others is evident. "I will keep on doing what I am doing" (2 Corinthians 11:12). This joy comes from knowing that his efforts are for the glory of God and the benefit of others. Find joy in serving those around you, knowing that your acts of love and kindness reflect the heart of Christ and make a lasting impact.</w:t>
      </w:r>
    </w:p>
    <w:p w14:paraId="33D366A3" w14:textId="77777777" w:rsidR="00F9298B" w:rsidRPr="001B37DC" w:rsidRDefault="00F9298B" w:rsidP="00F9298B">
      <w:pPr>
        <w:spacing w:line="247" w:lineRule="auto"/>
        <w:rPr>
          <w:rFonts w:eastAsia="Times New Roman"/>
          <w:kern w:val="0"/>
          <w:sz w:val="21"/>
          <w:szCs w:val="21"/>
        </w:rPr>
      </w:pPr>
      <w:r w:rsidRPr="00F6333B">
        <w:rPr>
          <w:rFonts w:eastAsia="Times New Roman"/>
          <w:kern w:val="0"/>
          <w:sz w:val="21"/>
          <w:szCs w:val="21"/>
        </w:rPr>
        <w:t>1. How can you find joy in serving others despite facing challenges or sacrifices, as Paul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serving others selflessly can lead to personal fulfillment and joy?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prioritize serving others in your daily life?</w:t>
      </w:r>
      <w:r w:rsidRPr="001B37DC">
        <w:br w:type="page"/>
      </w:r>
    </w:p>
    <w:p w14:paraId="50153CDA" w14:textId="77777777" w:rsidR="00F9298B" w:rsidRPr="00B94012" w:rsidRDefault="00F9298B" w:rsidP="00F9298B">
      <w:pPr>
        <w:spacing w:line="247" w:lineRule="auto"/>
        <w:jc w:val="center"/>
        <w:outlineLvl w:val="0"/>
        <w:rPr>
          <w:rFonts w:eastAsia="Times New Roman"/>
          <w:b/>
          <w:bCs/>
          <w:kern w:val="36"/>
          <w:sz w:val="32"/>
          <w:szCs w:val="32"/>
        </w:rPr>
      </w:pPr>
      <w:r w:rsidRPr="00B94012">
        <w:rPr>
          <w:rFonts w:eastAsia="Times New Roman"/>
          <w:b/>
          <w:bCs/>
          <w:kern w:val="36"/>
          <w:sz w:val="32"/>
          <w:szCs w:val="32"/>
        </w:rPr>
        <w:t>2 Corinthians 12 Teaching Points and Bible Study Questions</w:t>
      </w:r>
    </w:p>
    <w:p w14:paraId="59CC5587" w14:textId="53EDD243" w:rsidR="00F9298B" w:rsidRPr="00F6333B" w:rsidRDefault="00F9298B" w:rsidP="00F9298B">
      <w:pPr>
        <w:spacing w:line="247" w:lineRule="auto"/>
        <w:rPr>
          <w:rFonts w:eastAsia="Times New Roman"/>
          <w:kern w:val="0"/>
          <w:sz w:val="21"/>
          <w:szCs w:val="21"/>
        </w:rPr>
      </w:pPr>
      <w:r w:rsidRPr="00F6333B">
        <w:rPr>
          <w:rFonts w:eastAsia="Times New Roman"/>
          <w:b/>
          <w:bCs/>
          <w:kern w:val="0"/>
          <w:sz w:val="21"/>
          <w:szCs w:val="21"/>
        </w:rPr>
        <w:t>Embrace Your Weaknesses</w:t>
      </w:r>
    </w:p>
    <w:p w14:paraId="0EFA102F" w14:textId="77777777" w:rsidR="00F9298B" w:rsidRPr="00F6333B" w:rsidRDefault="00F9298B" w:rsidP="00F9298B">
      <w:pPr>
        <w:spacing w:line="247" w:lineRule="auto"/>
        <w:rPr>
          <w:rFonts w:eastAsia="Times New Roman"/>
          <w:kern w:val="0"/>
          <w:sz w:val="21"/>
          <w:szCs w:val="21"/>
        </w:rPr>
      </w:pPr>
      <w:r w:rsidRPr="00F6333B">
        <w:rPr>
          <w:rFonts w:eastAsia="Times New Roman"/>
          <w:kern w:val="0"/>
          <w:sz w:val="21"/>
          <w:szCs w:val="21"/>
        </w:rPr>
        <w:t>In 2 Corinthians 12:9, Paul shares a profound truth: "But He said to me, 'My grace is sufficient for you, for My power is perfected in weakness.'" This verse reminds us that our weaknesses are not hindrances but opportunities for God's power to shine through. When we acknowledge our limitations, we invite God's strength to work in us, transforming our vulnerabilities into testimonies of His grace.</w:t>
      </w:r>
    </w:p>
    <w:p w14:paraId="2A4BA362" w14:textId="77777777" w:rsidR="00F9298B" w:rsidRPr="00F6333B" w:rsidRDefault="00F9298B" w:rsidP="00F9298B">
      <w:pPr>
        <w:spacing w:line="247" w:lineRule="auto"/>
        <w:rPr>
          <w:rFonts w:eastAsia="Times New Roman"/>
          <w:kern w:val="0"/>
          <w:sz w:val="21"/>
          <w:szCs w:val="21"/>
        </w:rPr>
      </w:pPr>
      <w:r w:rsidRPr="00F6333B">
        <w:rPr>
          <w:rFonts w:eastAsia="Times New Roman"/>
          <w:kern w:val="0"/>
          <w:sz w:val="21"/>
          <w:szCs w:val="21"/>
        </w:rPr>
        <w:t>1. How can embracing your weaknesses lead to personal growth and deeper reliance on God's strength?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weaknesses can enhance your relationships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view your weaknesses as opportunities for God's power to work? </w:t>
      </w:r>
    </w:p>
    <w:p w14:paraId="32C7A4F1" w14:textId="77777777" w:rsidR="00F9298B" w:rsidRPr="00F6333B" w:rsidRDefault="00F9298B" w:rsidP="00F9298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Boast in the Lord</w:t>
      </w:r>
    </w:p>
    <w:p w14:paraId="300F9030" w14:textId="77777777" w:rsidR="00F9298B" w:rsidRPr="00F6333B" w:rsidRDefault="00F9298B" w:rsidP="00F9298B">
      <w:pPr>
        <w:spacing w:line="247" w:lineRule="auto"/>
        <w:rPr>
          <w:rFonts w:eastAsia="Times New Roman"/>
          <w:kern w:val="0"/>
          <w:sz w:val="21"/>
          <w:szCs w:val="21"/>
        </w:rPr>
      </w:pPr>
      <w:r w:rsidRPr="00F6333B">
        <w:rPr>
          <w:rFonts w:eastAsia="Times New Roman"/>
          <w:kern w:val="0"/>
          <w:sz w:val="21"/>
          <w:szCs w:val="21"/>
        </w:rPr>
        <w:t>Paul teaches us the importance of boasting in the Lord rather than in our own achievements. In 2 Corinthians 12:5, he states, "I will boast about such a man, but I will not boast about myself, except in my weaknesses." By focusing on what God has done rather than our own accomplishments, we keep our hearts humble and our eyes fixed on His glory.</w:t>
      </w:r>
    </w:p>
    <w:p w14:paraId="601B44B9" w14:textId="77777777" w:rsidR="00F9298B" w:rsidRPr="00F6333B" w:rsidRDefault="00F9298B" w:rsidP="00F9298B">
      <w:pPr>
        <w:spacing w:line="247" w:lineRule="auto"/>
        <w:rPr>
          <w:rFonts w:eastAsia="Times New Roman"/>
          <w:kern w:val="0"/>
          <w:sz w:val="21"/>
          <w:szCs w:val="21"/>
        </w:rPr>
      </w:pPr>
      <w:r w:rsidRPr="00F6333B">
        <w:rPr>
          <w:rFonts w:eastAsia="Times New Roman"/>
          <w:kern w:val="0"/>
          <w:sz w:val="21"/>
          <w:szCs w:val="21"/>
        </w:rPr>
        <w:t>1. How can you practice boasting in the Lord in your daily achievements and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Paul emphasizes boasting in weaknesses rather than strengths?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shift your focus from personal accomplishments to God's power in your life? </w:t>
      </w:r>
    </w:p>
    <w:p w14:paraId="04251CAA" w14:textId="77777777" w:rsidR="00FC60AA" w:rsidRDefault="00F9298B" w:rsidP="00F9298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F73AD52" w14:textId="77777777" w:rsidR="00FC60AA" w:rsidRDefault="00FC60AA">
      <w:pPr>
        <w:spacing w:after="0" w:line="240" w:lineRule="auto"/>
        <w:rPr>
          <w:rFonts w:eastAsia="Times New Roman"/>
          <w:b/>
          <w:bCs/>
          <w:kern w:val="0"/>
          <w:sz w:val="21"/>
          <w:szCs w:val="21"/>
        </w:rPr>
      </w:pPr>
      <w:r>
        <w:rPr>
          <w:rFonts w:eastAsia="Times New Roman"/>
          <w:b/>
          <w:bCs/>
          <w:kern w:val="0"/>
          <w:sz w:val="21"/>
          <w:szCs w:val="21"/>
        </w:rPr>
        <w:br w:type="page"/>
      </w:r>
    </w:p>
    <w:p w14:paraId="68A2EE11" w14:textId="77777777" w:rsidR="00FC60AA" w:rsidRDefault="00FC60AA" w:rsidP="00F9298B">
      <w:pPr>
        <w:spacing w:line="247" w:lineRule="auto"/>
        <w:rPr>
          <w:rFonts w:eastAsia="Times New Roman"/>
          <w:b/>
          <w:bCs/>
          <w:kern w:val="0"/>
          <w:sz w:val="21"/>
          <w:szCs w:val="21"/>
        </w:rPr>
      </w:pPr>
    </w:p>
    <w:p w14:paraId="11284B65" w14:textId="03CCF36A" w:rsidR="00F9298B" w:rsidRPr="00F6333B" w:rsidRDefault="00F9298B" w:rsidP="00F9298B">
      <w:pPr>
        <w:spacing w:line="247" w:lineRule="auto"/>
        <w:rPr>
          <w:rFonts w:eastAsia="Times New Roman"/>
          <w:kern w:val="0"/>
          <w:sz w:val="21"/>
          <w:szCs w:val="21"/>
        </w:rPr>
      </w:pPr>
      <w:r w:rsidRPr="00F6333B">
        <w:rPr>
          <w:rFonts w:eastAsia="Times New Roman"/>
          <w:b/>
          <w:bCs/>
          <w:kern w:val="0"/>
          <w:sz w:val="21"/>
          <w:szCs w:val="21"/>
        </w:rPr>
        <w:t>The Thorn in the Flesh</w:t>
      </w:r>
    </w:p>
    <w:p w14:paraId="51E12188" w14:textId="77777777" w:rsidR="00F9298B" w:rsidRPr="00F6333B" w:rsidRDefault="00F9298B" w:rsidP="00F9298B">
      <w:pPr>
        <w:spacing w:line="247" w:lineRule="auto"/>
        <w:rPr>
          <w:rFonts w:eastAsia="Times New Roman"/>
          <w:kern w:val="0"/>
          <w:sz w:val="21"/>
          <w:szCs w:val="21"/>
        </w:rPr>
      </w:pPr>
      <w:r w:rsidRPr="00F6333B">
        <w:rPr>
          <w:rFonts w:eastAsia="Times New Roman"/>
          <w:kern w:val="0"/>
          <w:sz w:val="21"/>
          <w:szCs w:val="21"/>
        </w:rPr>
        <w:t>Paul's "thorn in the flesh" is a powerful lesson in perseverance and reliance on God. In 2 Corinthians 12:7, he explains, "To keep me from becoming conceited, I was given a thorn in my flesh, a messenger of Satan, to torment me." This teaches us that challenges can serve a divine purpose, keeping us grounded and dependent on God's grace.</w:t>
      </w:r>
    </w:p>
    <w:p w14:paraId="44D02EF4" w14:textId="77777777" w:rsidR="00F9298B" w:rsidRPr="00F6333B" w:rsidRDefault="00F9298B" w:rsidP="00F9298B">
      <w:pPr>
        <w:spacing w:line="247" w:lineRule="auto"/>
        <w:rPr>
          <w:rFonts w:eastAsia="Times New Roman"/>
          <w:kern w:val="0"/>
          <w:sz w:val="21"/>
          <w:szCs w:val="21"/>
        </w:rPr>
      </w:pPr>
      <w:r w:rsidRPr="00F6333B">
        <w:rPr>
          <w:rFonts w:eastAsia="Times New Roman"/>
          <w:kern w:val="0"/>
          <w:sz w:val="21"/>
          <w:szCs w:val="21"/>
        </w:rPr>
        <w:t>1. How can embracing weaknesses, like Paul's thorn, lead to personal growth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allows challenges to persist despite our prayers for relief?</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Paul's response to his thorn that applies to your current struggles? </w:t>
      </w:r>
    </w:p>
    <w:p w14:paraId="01A62A99" w14:textId="77777777" w:rsidR="00F9298B" w:rsidRPr="00F6333B" w:rsidRDefault="00F9298B" w:rsidP="00F9298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Power of Prayer</w:t>
      </w:r>
    </w:p>
    <w:p w14:paraId="5EBCEEE5" w14:textId="77777777" w:rsidR="00F9298B" w:rsidRPr="00F6333B" w:rsidRDefault="00F9298B" w:rsidP="00F9298B">
      <w:pPr>
        <w:spacing w:line="247" w:lineRule="auto"/>
        <w:rPr>
          <w:rFonts w:eastAsia="Times New Roman"/>
          <w:kern w:val="0"/>
          <w:sz w:val="21"/>
          <w:szCs w:val="21"/>
        </w:rPr>
      </w:pPr>
      <w:r w:rsidRPr="00F6333B">
        <w:rPr>
          <w:rFonts w:eastAsia="Times New Roman"/>
          <w:kern w:val="0"/>
          <w:sz w:val="21"/>
          <w:szCs w:val="21"/>
        </w:rPr>
        <w:t>Paul's response to his thorn was to pray fervently. In 2 Corinthians 12:8, he writes, "Three times I pleaded with the Lord to take it away from me." This demonstrates the importance of persistent prayer, even when the answer is not what we expect. Prayer aligns our hearts with God's will and strengthens our faith.</w:t>
      </w:r>
    </w:p>
    <w:p w14:paraId="1125B3B1" w14:textId="77777777" w:rsidR="00F9298B" w:rsidRPr="00F6333B" w:rsidRDefault="00F9298B" w:rsidP="00F9298B">
      <w:pPr>
        <w:spacing w:line="247" w:lineRule="auto"/>
        <w:rPr>
          <w:rFonts w:eastAsia="Times New Roman"/>
          <w:kern w:val="0"/>
          <w:sz w:val="21"/>
          <w:szCs w:val="21"/>
        </w:rPr>
      </w:pPr>
      <w:r w:rsidRPr="00F6333B">
        <w:rPr>
          <w:rFonts w:eastAsia="Times New Roman"/>
          <w:kern w:val="0"/>
          <w:sz w:val="21"/>
          <w:szCs w:val="21"/>
        </w:rPr>
        <w:t>1. How can Paul's experience with his "thorn" influence your approach to persistent prayer in difficult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response to Paul's prayer emphasizes strength in weakness, and how can you apply this?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Paul's acceptance of God's grace that might change your perspective on unanswered prayers? </w:t>
      </w:r>
    </w:p>
    <w:p w14:paraId="3D9469CE" w14:textId="77777777" w:rsidR="00FC60AA" w:rsidRDefault="00F9298B" w:rsidP="00F9298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8F3EC90" w14:textId="77777777" w:rsidR="00FC60AA" w:rsidRDefault="00FC60AA">
      <w:pPr>
        <w:spacing w:after="0" w:line="240" w:lineRule="auto"/>
        <w:rPr>
          <w:rFonts w:eastAsia="Times New Roman"/>
          <w:b/>
          <w:bCs/>
          <w:kern w:val="0"/>
          <w:sz w:val="21"/>
          <w:szCs w:val="21"/>
        </w:rPr>
      </w:pPr>
      <w:r>
        <w:rPr>
          <w:rFonts w:eastAsia="Times New Roman"/>
          <w:b/>
          <w:bCs/>
          <w:kern w:val="0"/>
          <w:sz w:val="21"/>
          <w:szCs w:val="21"/>
        </w:rPr>
        <w:br w:type="page"/>
      </w:r>
    </w:p>
    <w:p w14:paraId="74AE9712" w14:textId="77777777" w:rsidR="00FC60AA" w:rsidRDefault="00FC60AA" w:rsidP="00F9298B">
      <w:pPr>
        <w:spacing w:line="247" w:lineRule="auto"/>
        <w:rPr>
          <w:rFonts w:eastAsia="Times New Roman"/>
          <w:b/>
          <w:bCs/>
          <w:kern w:val="0"/>
          <w:sz w:val="21"/>
          <w:szCs w:val="21"/>
        </w:rPr>
      </w:pPr>
    </w:p>
    <w:p w14:paraId="6E6B4CD6" w14:textId="00C730FA" w:rsidR="00F9298B" w:rsidRPr="00F6333B" w:rsidRDefault="00F9298B" w:rsidP="00F9298B">
      <w:pPr>
        <w:spacing w:line="247" w:lineRule="auto"/>
        <w:rPr>
          <w:rFonts w:eastAsia="Times New Roman"/>
          <w:kern w:val="0"/>
          <w:sz w:val="21"/>
          <w:szCs w:val="21"/>
        </w:rPr>
      </w:pPr>
      <w:r w:rsidRPr="00F6333B">
        <w:rPr>
          <w:rFonts w:eastAsia="Times New Roman"/>
          <w:b/>
          <w:bCs/>
          <w:kern w:val="0"/>
          <w:sz w:val="21"/>
          <w:szCs w:val="21"/>
        </w:rPr>
        <w:t>God's Grace is Sufficient</w:t>
      </w:r>
    </w:p>
    <w:p w14:paraId="256FAF25" w14:textId="77777777" w:rsidR="00F9298B" w:rsidRPr="00F6333B" w:rsidRDefault="00F9298B" w:rsidP="00F9298B">
      <w:pPr>
        <w:spacing w:line="247" w:lineRule="auto"/>
        <w:rPr>
          <w:rFonts w:eastAsia="Times New Roman"/>
          <w:kern w:val="0"/>
          <w:sz w:val="21"/>
          <w:szCs w:val="21"/>
        </w:rPr>
      </w:pPr>
      <w:r w:rsidRPr="00F6333B">
        <w:rPr>
          <w:rFonts w:eastAsia="Times New Roman"/>
          <w:kern w:val="0"/>
          <w:sz w:val="21"/>
          <w:szCs w:val="21"/>
        </w:rPr>
        <w:t>The assurance that God's grace is sufficient is a cornerstone of our faith. In 2 Corinthians 12:9, Paul shares God's promise: "My grace is sufficient for you." This truth encourages us to trust in God's provision, knowing that His grace will sustain us through every trial and tribulation.</w:t>
      </w:r>
    </w:p>
    <w:p w14:paraId="5A12CAEE" w14:textId="77777777" w:rsidR="00FC60AA" w:rsidRDefault="00F9298B" w:rsidP="00F9298B">
      <w:pPr>
        <w:spacing w:line="247" w:lineRule="auto"/>
      </w:pPr>
      <w:r w:rsidRPr="00F6333B">
        <w:rPr>
          <w:rFonts w:eastAsia="Times New Roman"/>
          <w:kern w:val="0"/>
          <w:sz w:val="21"/>
          <w:szCs w:val="21"/>
        </w:rPr>
        <w:t>1. How can you rely on God's grace in moments of personal weakness or struggle?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your limitations can lead to experiencing God's sufficient grace?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embrace God's grace in your daily challenges?</w:t>
      </w:r>
    </w:p>
    <w:p w14:paraId="13E74802" w14:textId="36B1B252" w:rsidR="00F9298B" w:rsidRPr="00F6333B" w:rsidRDefault="00F9298B" w:rsidP="00F9298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Strength in Weakness</w:t>
      </w:r>
    </w:p>
    <w:p w14:paraId="2AC21E77" w14:textId="77777777" w:rsidR="00F9298B" w:rsidRPr="00F6333B" w:rsidRDefault="00F9298B" w:rsidP="00F9298B">
      <w:pPr>
        <w:spacing w:line="247" w:lineRule="auto"/>
        <w:rPr>
          <w:rFonts w:eastAsia="Times New Roman"/>
          <w:kern w:val="0"/>
          <w:sz w:val="21"/>
          <w:szCs w:val="21"/>
        </w:rPr>
      </w:pPr>
      <w:r w:rsidRPr="00F6333B">
        <w:rPr>
          <w:rFonts w:eastAsia="Times New Roman"/>
          <w:kern w:val="0"/>
          <w:sz w:val="21"/>
          <w:szCs w:val="21"/>
        </w:rPr>
        <w:t>Paul's declaration in 2 Corinthians 12:10, "For when I am weak, then I am strong," flips worldly wisdom on its head. It teaches us that true strength comes from recognizing our dependence on God. In our weakest moments, His power is most evident, allowing us to accomplish what we could never do on our own.</w:t>
      </w:r>
    </w:p>
    <w:p w14:paraId="7417755F" w14:textId="77777777" w:rsidR="00F9298B" w:rsidRPr="00F6333B" w:rsidRDefault="00F9298B" w:rsidP="00F9298B">
      <w:pPr>
        <w:spacing w:line="247" w:lineRule="auto"/>
        <w:rPr>
          <w:rFonts w:eastAsia="Times New Roman"/>
          <w:kern w:val="0"/>
          <w:sz w:val="21"/>
          <w:szCs w:val="21"/>
        </w:rPr>
      </w:pPr>
      <w:r w:rsidRPr="00F6333B">
        <w:rPr>
          <w:rFonts w:eastAsia="Times New Roman"/>
          <w:kern w:val="0"/>
          <w:sz w:val="21"/>
          <w:szCs w:val="21"/>
        </w:rPr>
        <w:t>1. How can embracing your weaknesses lead to experiencing God's strength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personal limitations can enhance your spiritual growth and resilience?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rely on God's power during challenging times? </w:t>
      </w:r>
    </w:p>
    <w:p w14:paraId="7E9FF937" w14:textId="77777777" w:rsidR="00FC60AA" w:rsidRDefault="00F9298B" w:rsidP="00F9298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86BACDA" w14:textId="77777777" w:rsidR="00FC60AA" w:rsidRDefault="00FC60AA">
      <w:pPr>
        <w:spacing w:after="0" w:line="240" w:lineRule="auto"/>
        <w:rPr>
          <w:rFonts w:eastAsia="Times New Roman"/>
          <w:b/>
          <w:bCs/>
          <w:kern w:val="0"/>
          <w:sz w:val="21"/>
          <w:szCs w:val="21"/>
        </w:rPr>
      </w:pPr>
      <w:r>
        <w:rPr>
          <w:rFonts w:eastAsia="Times New Roman"/>
          <w:b/>
          <w:bCs/>
          <w:kern w:val="0"/>
          <w:sz w:val="21"/>
          <w:szCs w:val="21"/>
        </w:rPr>
        <w:br w:type="page"/>
      </w:r>
    </w:p>
    <w:p w14:paraId="1075E769" w14:textId="77777777" w:rsidR="00FC60AA" w:rsidRDefault="00FC60AA" w:rsidP="00F9298B">
      <w:pPr>
        <w:spacing w:line="247" w:lineRule="auto"/>
        <w:rPr>
          <w:rFonts w:eastAsia="Times New Roman"/>
          <w:b/>
          <w:bCs/>
          <w:kern w:val="0"/>
          <w:sz w:val="21"/>
          <w:szCs w:val="21"/>
        </w:rPr>
      </w:pPr>
    </w:p>
    <w:p w14:paraId="42FEBBEA" w14:textId="05D3266D" w:rsidR="00F9298B" w:rsidRPr="00F6333B" w:rsidRDefault="00F9298B" w:rsidP="00F9298B">
      <w:pPr>
        <w:spacing w:line="247" w:lineRule="auto"/>
        <w:rPr>
          <w:rFonts w:eastAsia="Times New Roman"/>
          <w:kern w:val="0"/>
          <w:sz w:val="21"/>
          <w:szCs w:val="21"/>
        </w:rPr>
      </w:pPr>
      <w:r w:rsidRPr="00F6333B">
        <w:rPr>
          <w:rFonts w:eastAsia="Times New Roman"/>
          <w:b/>
          <w:bCs/>
          <w:kern w:val="0"/>
          <w:sz w:val="21"/>
          <w:szCs w:val="21"/>
        </w:rPr>
        <w:t>The Importance of Humility</w:t>
      </w:r>
    </w:p>
    <w:p w14:paraId="417BEA55" w14:textId="77777777" w:rsidR="00F9298B" w:rsidRPr="00F6333B" w:rsidRDefault="00F9298B" w:rsidP="00F9298B">
      <w:pPr>
        <w:spacing w:line="247" w:lineRule="auto"/>
        <w:rPr>
          <w:rFonts w:eastAsia="Times New Roman"/>
          <w:kern w:val="0"/>
          <w:sz w:val="21"/>
          <w:szCs w:val="21"/>
        </w:rPr>
      </w:pPr>
      <w:r w:rsidRPr="00F6333B">
        <w:rPr>
          <w:rFonts w:eastAsia="Times New Roman"/>
          <w:kern w:val="0"/>
          <w:sz w:val="21"/>
          <w:szCs w:val="21"/>
        </w:rPr>
        <w:t>Paul's experiences remind us of the value of humility. In 2 Corinthians 12:6, he writes, "Even if I wanted to boast, I would not be a fool, because I would be speaking the truth." Humility keeps us grounded and open to God's leading, ensuring that we give Him the glory in all things.</w:t>
      </w:r>
    </w:p>
    <w:p w14:paraId="49D98F0D" w14:textId="77777777" w:rsidR="00F9298B" w:rsidRPr="00F6333B" w:rsidRDefault="00F9298B" w:rsidP="00F9298B">
      <w:pPr>
        <w:spacing w:line="247" w:lineRule="auto"/>
        <w:rPr>
          <w:rFonts w:eastAsia="Times New Roman"/>
          <w:kern w:val="0"/>
          <w:sz w:val="21"/>
          <w:szCs w:val="21"/>
        </w:rPr>
      </w:pPr>
      <w:r w:rsidRPr="00F6333B">
        <w:rPr>
          <w:rFonts w:eastAsia="Times New Roman"/>
          <w:kern w:val="0"/>
          <w:sz w:val="21"/>
          <w:szCs w:val="21"/>
        </w:rPr>
        <w:t>1. How can embracing weaknesses help you develop humility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humility is essential for personal growth and spiritual maturity?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prioritize humility in challenging situations? </w:t>
      </w:r>
    </w:p>
    <w:p w14:paraId="3A51CD33" w14:textId="77777777" w:rsidR="00F9298B" w:rsidRPr="00F6333B" w:rsidRDefault="00F9298B" w:rsidP="00F9298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Role of Suffering</w:t>
      </w:r>
    </w:p>
    <w:p w14:paraId="6F39F172" w14:textId="77777777" w:rsidR="00F9298B" w:rsidRPr="00F6333B" w:rsidRDefault="00F9298B" w:rsidP="00F9298B">
      <w:pPr>
        <w:spacing w:line="247" w:lineRule="auto"/>
        <w:rPr>
          <w:rFonts w:eastAsia="Times New Roman"/>
          <w:kern w:val="0"/>
          <w:sz w:val="21"/>
          <w:szCs w:val="21"/>
        </w:rPr>
      </w:pPr>
      <w:r w:rsidRPr="00F6333B">
        <w:rPr>
          <w:rFonts w:eastAsia="Times New Roman"/>
          <w:kern w:val="0"/>
          <w:sz w:val="21"/>
          <w:szCs w:val="21"/>
        </w:rPr>
        <w:t>Suffering is not without purpose. In 2 Corinthians 12:10, Paul states, "That is why, for Christ’s sake, I delight in weaknesses, in insults, in hardships, in persecutions, in difficulties." This perspective helps us see suffering as a means to grow closer to Christ and to develop a deeper reliance on His strength.</w:t>
      </w:r>
    </w:p>
    <w:p w14:paraId="1CF08D0A" w14:textId="77777777" w:rsidR="00F9298B" w:rsidRPr="00F6333B" w:rsidRDefault="00F9298B" w:rsidP="00F9298B">
      <w:pPr>
        <w:spacing w:line="247" w:lineRule="auto"/>
        <w:rPr>
          <w:rFonts w:eastAsia="Times New Roman"/>
          <w:kern w:val="0"/>
          <w:sz w:val="21"/>
          <w:szCs w:val="21"/>
        </w:rPr>
      </w:pPr>
      <w:r w:rsidRPr="00F6333B">
        <w:rPr>
          <w:rFonts w:eastAsia="Times New Roman"/>
          <w:kern w:val="0"/>
          <w:sz w:val="21"/>
          <w:szCs w:val="21"/>
        </w:rPr>
        <w:t>1. How can embracing weakness in suffering lead to experiencing God's strength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Paul found contentment in his hardships, and how can you apply this?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Paul's perspective on suffering to transform your own challenges? </w:t>
      </w:r>
    </w:p>
    <w:p w14:paraId="00469DF6" w14:textId="77777777" w:rsidR="00FC60AA" w:rsidRDefault="00F9298B" w:rsidP="00F9298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2E8F0A7" w14:textId="77777777" w:rsidR="00FC60AA" w:rsidRDefault="00FC60AA">
      <w:pPr>
        <w:spacing w:after="0" w:line="240" w:lineRule="auto"/>
        <w:rPr>
          <w:rFonts w:eastAsia="Times New Roman"/>
          <w:b/>
          <w:bCs/>
          <w:kern w:val="0"/>
          <w:sz w:val="21"/>
          <w:szCs w:val="21"/>
        </w:rPr>
      </w:pPr>
      <w:r>
        <w:rPr>
          <w:rFonts w:eastAsia="Times New Roman"/>
          <w:b/>
          <w:bCs/>
          <w:kern w:val="0"/>
          <w:sz w:val="21"/>
          <w:szCs w:val="21"/>
        </w:rPr>
        <w:br w:type="page"/>
      </w:r>
    </w:p>
    <w:p w14:paraId="38C701F1" w14:textId="77777777" w:rsidR="00FC60AA" w:rsidRDefault="00FC60AA" w:rsidP="00F9298B">
      <w:pPr>
        <w:spacing w:line="247" w:lineRule="auto"/>
        <w:rPr>
          <w:rFonts w:eastAsia="Times New Roman"/>
          <w:b/>
          <w:bCs/>
          <w:kern w:val="0"/>
          <w:sz w:val="21"/>
          <w:szCs w:val="21"/>
        </w:rPr>
      </w:pPr>
    </w:p>
    <w:p w14:paraId="535F7E64" w14:textId="4D650D96" w:rsidR="00F9298B" w:rsidRPr="00F6333B" w:rsidRDefault="00F9298B" w:rsidP="00F9298B">
      <w:pPr>
        <w:spacing w:line="247" w:lineRule="auto"/>
        <w:rPr>
          <w:rFonts w:eastAsia="Times New Roman"/>
          <w:kern w:val="0"/>
          <w:sz w:val="21"/>
          <w:szCs w:val="21"/>
        </w:rPr>
      </w:pPr>
      <w:r w:rsidRPr="00F6333B">
        <w:rPr>
          <w:rFonts w:eastAsia="Times New Roman"/>
          <w:b/>
          <w:bCs/>
          <w:kern w:val="0"/>
          <w:sz w:val="21"/>
          <w:szCs w:val="21"/>
        </w:rPr>
        <w:t>The Vision of Paradise</w:t>
      </w:r>
    </w:p>
    <w:p w14:paraId="1180A04B" w14:textId="77777777" w:rsidR="00F9298B" w:rsidRPr="00F6333B" w:rsidRDefault="00F9298B" w:rsidP="00F9298B">
      <w:pPr>
        <w:spacing w:line="247" w:lineRule="auto"/>
        <w:rPr>
          <w:rFonts w:eastAsia="Times New Roman"/>
          <w:kern w:val="0"/>
          <w:sz w:val="21"/>
          <w:szCs w:val="21"/>
        </w:rPr>
      </w:pPr>
      <w:r w:rsidRPr="00F6333B">
        <w:rPr>
          <w:rFonts w:eastAsia="Times New Roman"/>
          <w:kern w:val="0"/>
          <w:sz w:val="21"/>
          <w:szCs w:val="21"/>
        </w:rPr>
        <w:t>Paul's vision of paradise, as described in 2 Corinthians 12:2-4, offers a glimpse of the eternal hope we have in Christ. It reminds us that our present struggles are temporary and that a glorious future awaits those who trust in the Lord. This vision encourages us to persevere with an eternal perspective.</w:t>
      </w:r>
    </w:p>
    <w:p w14:paraId="0E92082F" w14:textId="77777777" w:rsidR="00F9298B" w:rsidRPr="00F6333B" w:rsidRDefault="00F9298B" w:rsidP="00F9298B">
      <w:pPr>
        <w:spacing w:line="247" w:lineRule="auto"/>
        <w:rPr>
          <w:rFonts w:eastAsia="Times New Roman"/>
          <w:kern w:val="0"/>
          <w:sz w:val="21"/>
          <w:szCs w:val="21"/>
        </w:rPr>
      </w:pPr>
      <w:r w:rsidRPr="00F6333B">
        <w:rPr>
          <w:rFonts w:eastAsia="Times New Roman"/>
          <w:kern w:val="0"/>
          <w:sz w:val="21"/>
          <w:szCs w:val="21"/>
        </w:rPr>
        <w:t>1. How can Paul's vision of paradise inspire your daily spiritual practices and priorities?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from Paul's humility in sharing his vision of paradise?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Paul's experience of paradise encourage reliance on God's strength in your weaknesses? </w:t>
      </w:r>
    </w:p>
    <w:p w14:paraId="1350A9A0" w14:textId="77777777" w:rsidR="00F9298B" w:rsidRPr="00F6333B" w:rsidRDefault="00F9298B" w:rsidP="00F9298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Call to Authenticity</w:t>
      </w:r>
    </w:p>
    <w:p w14:paraId="18881B98" w14:textId="77777777" w:rsidR="00F9298B" w:rsidRPr="00F6333B" w:rsidRDefault="00F9298B" w:rsidP="00F9298B">
      <w:pPr>
        <w:spacing w:line="247" w:lineRule="auto"/>
        <w:rPr>
          <w:rFonts w:eastAsia="Times New Roman"/>
          <w:kern w:val="0"/>
          <w:sz w:val="21"/>
          <w:szCs w:val="21"/>
        </w:rPr>
      </w:pPr>
      <w:r w:rsidRPr="00F6333B">
        <w:rPr>
          <w:rFonts w:eastAsia="Times New Roman"/>
          <w:kern w:val="0"/>
          <w:sz w:val="21"/>
          <w:szCs w:val="21"/>
        </w:rPr>
        <w:t>Finally, Paul’s transparency about his struggles encourages us to be authentic in our walk with Christ. In 2 Corinthians 12:11, he admits, "I have made a fool of myself, but you drove me to it." By being open about our weaknesses and challenges, we create a space for genuine community and mutual encouragement in the faith.</w:t>
      </w:r>
    </w:p>
    <w:p w14:paraId="38976019" w14:textId="77777777" w:rsidR="00F9298B" w:rsidRPr="001B37DC" w:rsidRDefault="00F9298B" w:rsidP="00F9298B">
      <w:pPr>
        <w:spacing w:line="247" w:lineRule="auto"/>
        <w:rPr>
          <w:rFonts w:eastAsia="Times New Roman"/>
          <w:kern w:val="0"/>
          <w:sz w:val="21"/>
          <w:szCs w:val="21"/>
        </w:rPr>
      </w:pPr>
      <w:r w:rsidRPr="00F6333B">
        <w:rPr>
          <w:rFonts w:eastAsia="Times New Roman"/>
          <w:kern w:val="0"/>
          <w:sz w:val="21"/>
          <w:szCs w:val="21"/>
        </w:rPr>
        <w:t>1. How can embracing weaknesses lead to greater authenticity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Paul boasts in his weaknesses rather than his strengths?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live more authentically in your community?</w:t>
      </w:r>
      <w:r w:rsidRPr="001B37DC">
        <w:br w:type="page"/>
      </w:r>
    </w:p>
    <w:p w14:paraId="224E7CAB" w14:textId="77777777" w:rsidR="00F9298B" w:rsidRPr="00B94012" w:rsidRDefault="00F9298B" w:rsidP="00F9298B">
      <w:pPr>
        <w:spacing w:line="247" w:lineRule="auto"/>
        <w:jc w:val="center"/>
        <w:outlineLvl w:val="0"/>
        <w:rPr>
          <w:rFonts w:eastAsia="Times New Roman"/>
          <w:b/>
          <w:bCs/>
          <w:kern w:val="36"/>
          <w:sz w:val="32"/>
          <w:szCs w:val="32"/>
        </w:rPr>
      </w:pPr>
      <w:r w:rsidRPr="00B94012">
        <w:rPr>
          <w:rFonts w:eastAsia="Times New Roman"/>
          <w:b/>
          <w:bCs/>
          <w:kern w:val="36"/>
          <w:sz w:val="32"/>
          <w:szCs w:val="32"/>
        </w:rPr>
        <w:t>2 Corinthians 13 Teaching Points and Bible Study Questions</w:t>
      </w:r>
    </w:p>
    <w:p w14:paraId="381180F1" w14:textId="45A25B35" w:rsidR="00F9298B" w:rsidRPr="00F6333B" w:rsidRDefault="00F9298B" w:rsidP="00F9298B">
      <w:pPr>
        <w:spacing w:line="247" w:lineRule="auto"/>
        <w:rPr>
          <w:rFonts w:eastAsia="Times New Roman"/>
          <w:kern w:val="0"/>
          <w:sz w:val="21"/>
          <w:szCs w:val="21"/>
        </w:rPr>
      </w:pPr>
      <w:r w:rsidRPr="00F6333B">
        <w:rPr>
          <w:rFonts w:eastAsia="Times New Roman"/>
          <w:b/>
          <w:bCs/>
          <w:kern w:val="0"/>
          <w:sz w:val="21"/>
          <w:szCs w:val="21"/>
        </w:rPr>
        <w:t>Examine Yourself in Faith</w:t>
      </w:r>
    </w:p>
    <w:p w14:paraId="128C68B5" w14:textId="77777777" w:rsidR="00F9298B" w:rsidRPr="00F6333B" w:rsidRDefault="00F9298B" w:rsidP="00F9298B">
      <w:pPr>
        <w:spacing w:line="247" w:lineRule="auto"/>
        <w:rPr>
          <w:rFonts w:eastAsia="Times New Roman"/>
          <w:kern w:val="0"/>
          <w:sz w:val="21"/>
          <w:szCs w:val="21"/>
        </w:rPr>
      </w:pPr>
      <w:r w:rsidRPr="00F6333B">
        <w:rPr>
          <w:rFonts w:eastAsia="Times New Roman"/>
          <w:kern w:val="0"/>
          <w:sz w:val="21"/>
          <w:szCs w:val="21"/>
        </w:rPr>
        <w:t>In 2 Corinthians 13:5, Paul urges us to "examine yourselves to see whether you are in the faith; test yourselves." This is a call to introspection, encouraging us to regularly assess our spiritual health. Just as we maintain our physical well-being, our spiritual life requires attention and care. By aligning our lives with Scripture, we ensure that our faith is genuine and growing.</w:t>
      </w:r>
    </w:p>
    <w:p w14:paraId="2F99A259" w14:textId="77777777" w:rsidR="00F9298B" w:rsidRPr="00F6333B" w:rsidRDefault="00F9298B" w:rsidP="00F9298B">
      <w:pPr>
        <w:spacing w:line="247" w:lineRule="auto"/>
        <w:rPr>
          <w:rFonts w:eastAsia="Times New Roman"/>
          <w:kern w:val="0"/>
          <w:sz w:val="21"/>
          <w:szCs w:val="21"/>
        </w:rPr>
      </w:pPr>
      <w:r w:rsidRPr="00F6333B">
        <w:rPr>
          <w:rFonts w:eastAsia="Times New Roman"/>
          <w:kern w:val="0"/>
          <w:sz w:val="21"/>
          <w:szCs w:val="21"/>
        </w:rPr>
        <w:t>1. How can you regularly examine your faith to ensure it aligns with Christ's teachings?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self-examination is crucial for spiritual growth and maturity?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identify and address weaknesses in your faith journey? </w:t>
      </w:r>
    </w:p>
    <w:p w14:paraId="33F60BD2" w14:textId="77777777" w:rsidR="00F9298B" w:rsidRPr="00F6333B" w:rsidRDefault="00F9298B" w:rsidP="00F9298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Christ's Power in Weakness</w:t>
      </w:r>
    </w:p>
    <w:p w14:paraId="013048D1" w14:textId="77777777" w:rsidR="00F9298B" w:rsidRPr="00F6333B" w:rsidRDefault="00F9298B" w:rsidP="00F9298B">
      <w:pPr>
        <w:spacing w:line="247" w:lineRule="auto"/>
        <w:rPr>
          <w:rFonts w:eastAsia="Times New Roman"/>
          <w:kern w:val="0"/>
          <w:sz w:val="21"/>
          <w:szCs w:val="21"/>
        </w:rPr>
      </w:pPr>
      <w:r w:rsidRPr="00F6333B">
        <w:rPr>
          <w:rFonts w:eastAsia="Times New Roman"/>
          <w:kern w:val="0"/>
          <w:sz w:val="21"/>
          <w:szCs w:val="21"/>
        </w:rPr>
        <w:t>Paul reminds us in 2 Corinthians 13:4 that "He was crucified in weakness, yet He lives by God’s power." This paradox highlights that true strength is found in surrendering to God. When we acknowledge our weaknesses, we open ourselves to His mighty power working through us. Embrace your limitations as opportunities for God to demonstrate His strength.</w:t>
      </w:r>
    </w:p>
    <w:p w14:paraId="34661F04" w14:textId="77777777" w:rsidR="00F9298B" w:rsidRPr="00F6333B" w:rsidRDefault="00F9298B" w:rsidP="00F9298B">
      <w:pPr>
        <w:spacing w:line="247" w:lineRule="auto"/>
        <w:rPr>
          <w:rFonts w:eastAsia="Times New Roman"/>
          <w:kern w:val="0"/>
          <w:sz w:val="21"/>
          <w:szCs w:val="21"/>
        </w:rPr>
      </w:pPr>
      <w:r w:rsidRPr="00F6333B">
        <w:rPr>
          <w:rFonts w:eastAsia="Times New Roman"/>
          <w:kern w:val="0"/>
          <w:sz w:val="21"/>
          <w:szCs w:val="21"/>
        </w:rPr>
        <w:t>1. How can you rely on Christ's power in moments of personal weakness or failure?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weakness can lead to experiencing Christ's strength more fully?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embrace Christ's power in your daily struggles? </w:t>
      </w:r>
    </w:p>
    <w:p w14:paraId="783A4770" w14:textId="77777777" w:rsidR="00FC60AA" w:rsidRDefault="00F9298B" w:rsidP="00F9298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37C0A88" w14:textId="77777777" w:rsidR="00FC60AA" w:rsidRDefault="00FC60AA">
      <w:pPr>
        <w:spacing w:after="0" w:line="240" w:lineRule="auto"/>
        <w:rPr>
          <w:rFonts w:eastAsia="Times New Roman"/>
          <w:b/>
          <w:bCs/>
          <w:kern w:val="0"/>
          <w:sz w:val="21"/>
          <w:szCs w:val="21"/>
        </w:rPr>
      </w:pPr>
      <w:r>
        <w:rPr>
          <w:rFonts w:eastAsia="Times New Roman"/>
          <w:b/>
          <w:bCs/>
          <w:kern w:val="0"/>
          <w:sz w:val="21"/>
          <w:szCs w:val="21"/>
        </w:rPr>
        <w:br w:type="page"/>
      </w:r>
    </w:p>
    <w:p w14:paraId="6A37D0FD" w14:textId="77777777" w:rsidR="00FC60AA" w:rsidRDefault="00FC60AA" w:rsidP="00F9298B">
      <w:pPr>
        <w:spacing w:line="247" w:lineRule="auto"/>
        <w:rPr>
          <w:rFonts w:eastAsia="Times New Roman"/>
          <w:b/>
          <w:bCs/>
          <w:kern w:val="0"/>
          <w:sz w:val="21"/>
          <w:szCs w:val="21"/>
        </w:rPr>
      </w:pPr>
    </w:p>
    <w:p w14:paraId="4CC0B2EC" w14:textId="08ACDA1A" w:rsidR="00F9298B" w:rsidRPr="00F6333B" w:rsidRDefault="00F9298B" w:rsidP="00F9298B">
      <w:pPr>
        <w:spacing w:line="247" w:lineRule="auto"/>
        <w:rPr>
          <w:rFonts w:eastAsia="Times New Roman"/>
          <w:kern w:val="0"/>
          <w:sz w:val="21"/>
          <w:szCs w:val="21"/>
        </w:rPr>
      </w:pPr>
      <w:r w:rsidRPr="00F6333B">
        <w:rPr>
          <w:rFonts w:eastAsia="Times New Roman"/>
          <w:b/>
          <w:bCs/>
          <w:kern w:val="0"/>
          <w:sz w:val="21"/>
          <w:szCs w:val="21"/>
        </w:rPr>
        <w:t>Strive for Restoration</w:t>
      </w:r>
    </w:p>
    <w:p w14:paraId="179CDE3E" w14:textId="77777777" w:rsidR="00F9298B" w:rsidRPr="00F6333B" w:rsidRDefault="00F9298B" w:rsidP="00F9298B">
      <w:pPr>
        <w:spacing w:line="247" w:lineRule="auto"/>
        <w:rPr>
          <w:rFonts w:eastAsia="Times New Roman"/>
          <w:kern w:val="0"/>
          <w:sz w:val="21"/>
          <w:szCs w:val="21"/>
        </w:rPr>
      </w:pPr>
      <w:r w:rsidRPr="00F6333B">
        <w:rPr>
          <w:rFonts w:eastAsia="Times New Roman"/>
          <w:kern w:val="0"/>
          <w:sz w:val="21"/>
          <w:szCs w:val="21"/>
        </w:rPr>
        <w:t>In 2 Corinthians 13:11, Paul encourages believers to "aim for restoration." This is a call to mend relationships and seek unity within the body of Christ. By prioritizing reconciliation, we reflect the love and grace of Jesus, fostering a community that mirrors His kingdom on earth.</w:t>
      </w:r>
    </w:p>
    <w:p w14:paraId="7806ABDD" w14:textId="77777777" w:rsidR="00F9298B" w:rsidRPr="00F6333B" w:rsidRDefault="00F9298B" w:rsidP="00F9298B">
      <w:pPr>
        <w:spacing w:line="247" w:lineRule="auto"/>
        <w:rPr>
          <w:rFonts w:eastAsia="Times New Roman"/>
          <w:kern w:val="0"/>
          <w:sz w:val="21"/>
          <w:szCs w:val="21"/>
        </w:rPr>
      </w:pPr>
      <w:r w:rsidRPr="00F6333B">
        <w:rPr>
          <w:rFonts w:eastAsia="Times New Roman"/>
          <w:kern w:val="0"/>
          <w:sz w:val="21"/>
          <w:szCs w:val="21"/>
        </w:rPr>
        <w:t>1. How can you actively strive for restoration in your relationships this week?</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restoration is essential for personal and community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promote peace and unity in your community? </w:t>
      </w:r>
    </w:p>
    <w:p w14:paraId="32FC3818" w14:textId="77777777" w:rsidR="00F9298B" w:rsidRPr="00F6333B" w:rsidRDefault="00F9298B" w:rsidP="00F9298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Rejoice and Be Encouraged</w:t>
      </w:r>
    </w:p>
    <w:p w14:paraId="1100BF79" w14:textId="77777777" w:rsidR="00F9298B" w:rsidRPr="00F6333B" w:rsidRDefault="00F9298B" w:rsidP="00F9298B">
      <w:pPr>
        <w:spacing w:line="247" w:lineRule="auto"/>
        <w:rPr>
          <w:rFonts w:eastAsia="Times New Roman"/>
          <w:kern w:val="0"/>
          <w:sz w:val="21"/>
          <w:szCs w:val="21"/>
        </w:rPr>
      </w:pPr>
      <w:r w:rsidRPr="00F6333B">
        <w:rPr>
          <w:rFonts w:eastAsia="Times New Roman"/>
          <w:kern w:val="0"/>
          <w:sz w:val="21"/>
          <w:szCs w:val="21"/>
        </w:rPr>
        <w:t>Paul's exhortation to "rejoice" in 2 Corinthians 13:11 reminds us to find joy in our faith journey. Despite life's challenges, we are called to maintain a spirit of joy and encouragement. This attitude not only uplifts our spirits but also inspires those around us to see the hope we have in Christ.</w:t>
      </w:r>
    </w:p>
    <w:p w14:paraId="64BE34C2" w14:textId="77777777" w:rsidR="00F9298B" w:rsidRPr="00F6333B" w:rsidRDefault="00F9298B" w:rsidP="00F9298B">
      <w:pPr>
        <w:spacing w:line="247" w:lineRule="auto"/>
        <w:rPr>
          <w:rFonts w:eastAsia="Times New Roman"/>
          <w:kern w:val="0"/>
          <w:sz w:val="21"/>
          <w:szCs w:val="21"/>
        </w:rPr>
      </w:pPr>
      <w:r w:rsidRPr="00F6333B">
        <w:rPr>
          <w:rFonts w:eastAsia="Times New Roman"/>
          <w:kern w:val="0"/>
          <w:sz w:val="21"/>
          <w:szCs w:val="21"/>
        </w:rPr>
        <w:t>1. How can you find joy in challenging situations as Paul encourages in 2 Corinthians 13?</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encourage others in your community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rejoicing is emphasized as a source of strength in 2 Corinthians 13? </w:t>
      </w:r>
    </w:p>
    <w:p w14:paraId="52CE9D50" w14:textId="77777777" w:rsidR="00FC60AA" w:rsidRDefault="00F9298B" w:rsidP="00F9298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6EFD200" w14:textId="77777777" w:rsidR="00FC60AA" w:rsidRDefault="00FC60AA">
      <w:pPr>
        <w:spacing w:after="0" w:line="240" w:lineRule="auto"/>
        <w:rPr>
          <w:rFonts w:eastAsia="Times New Roman"/>
          <w:b/>
          <w:bCs/>
          <w:kern w:val="0"/>
          <w:sz w:val="21"/>
          <w:szCs w:val="21"/>
        </w:rPr>
      </w:pPr>
      <w:r>
        <w:rPr>
          <w:rFonts w:eastAsia="Times New Roman"/>
          <w:b/>
          <w:bCs/>
          <w:kern w:val="0"/>
          <w:sz w:val="21"/>
          <w:szCs w:val="21"/>
        </w:rPr>
        <w:br w:type="page"/>
      </w:r>
    </w:p>
    <w:p w14:paraId="54EB0635" w14:textId="77777777" w:rsidR="00FC60AA" w:rsidRDefault="00FC60AA" w:rsidP="00F9298B">
      <w:pPr>
        <w:spacing w:line="247" w:lineRule="auto"/>
        <w:rPr>
          <w:rFonts w:eastAsia="Times New Roman"/>
          <w:b/>
          <w:bCs/>
          <w:kern w:val="0"/>
          <w:sz w:val="21"/>
          <w:szCs w:val="21"/>
        </w:rPr>
      </w:pPr>
    </w:p>
    <w:p w14:paraId="6FFAF255" w14:textId="495820B1" w:rsidR="00F9298B" w:rsidRPr="00F6333B" w:rsidRDefault="00F9298B" w:rsidP="00F9298B">
      <w:pPr>
        <w:spacing w:line="247" w:lineRule="auto"/>
        <w:rPr>
          <w:rFonts w:eastAsia="Times New Roman"/>
          <w:kern w:val="0"/>
          <w:sz w:val="21"/>
          <w:szCs w:val="21"/>
        </w:rPr>
      </w:pPr>
      <w:r w:rsidRPr="00F6333B">
        <w:rPr>
          <w:rFonts w:eastAsia="Times New Roman"/>
          <w:b/>
          <w:bCs/>
          <w:kern w:val="0"/>
          <w:sz w:val="21"/>
          <w:szCs w:val="21"/>
        </w:rPr>
        <w:t>Live in Peace</w:t>
      </w:r>
    </w:p>
    <w:p w14:paraId="092F8A63" w14:textId="77777777" w:rsidR="00F9298B" w:rsidRPr="00F6333B" w:rsidRDefault="00F9298B" w:rsidP="00F9298B">
      <w:pPr>
        <w:spacing w:line="247" w:lineRule="auto"/>
        <w:rPr>
          <w:rFonts w:eastAsia="Times New Roman"/>
          <w:kern w:val="0"/>
          <w:sz w:val="21"/>
          <w:szCs w:val="21"/>
        </w:rPr>
      </w:pPr>
      <w:r w:rsidRPr="00F6333B">
        <w:rPr>
          <w:rFonts w:eastAsia="Times New Roman"/>
          <w:kern w:val="0"/>
          <w:sz w:val="21"/>
          <w:szCs w:val="21"/>
        </w:rPr>
        <w:t>"Live in peace," Paul writes in 2 Corinthians 13:11. Peace is not merely the absence of conflict but the presence of God’s tranquility in our hearts. By seeking peace with others and within ourselves, we create an environment where God’s love can flourish, and His presence can be felt.</w:t>
      </w:r>
    </w:p>
    <w:p w14:paraId="10A20CFB" w14:textId="77777777" w:rsidR="00FC60AA" w:rsidRDefault="00F9298B" w:rsidP="00F9298B">
      <w:pPr>
        <w:spacing w:line="247" w:lineRule="auto"/>
      </w:pPr>
      <w:r w:rsidRPr="00F6333B">
        <w:rPr>
          <w:rFonts w:eastAsia="Times New Roman"/>
          <w:kern w:val="0"/>
          <w:sz w:val="21"/>
          <w:szCs w:val="21"/>
        </w:rPr>
        <w:t>1. How can you actively promote peace in your community based on 2 Corinthians 13:11?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living in peace is emphasized as crucial for spiritual growth in 2 Corinthians 13?</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resolve conflicts and live peacefully with others?</w:t>
      </w:r>
    </w:p>
    <w:p w14:paraId="50EBD13D" w14:textId="6FB1BCBA" w:rsidR="00F9298B" w:rsidRPr="00F6333B" w:rsidRDefault="00F9298B" w:rsidP="00F9298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God of Love and Peace</w:t>
      </w:r>
    </w:p>
    <w:p w14:paraId="01C6E981" w14:textId="77777777" w:rsidR="00F9298B" w:rsidRPr="00F6333B" w:rsidRDefault="00F9298B" w:rsidP="00F9298B">
      <w:pPr>
        <w:spacing w:line="247" w:lineRule="auto"/>
        <w:rPr>
          <w:rFonts w:eastAsia="Times New Roman"/>
          <w:kern w:val="0"/>
          <w:sz w:val="21"/>
          <w:szCs w:val="21"/>
        </w:rPr>
      </w:pPr>
      <w:r w:rsidRPr="00F6333B">
        <w:rPr>
          <w:rFonts w:eastAsia="Times New Roman"/>
          <w:kern w:val="0"/>
          <w:sz w:val="21"/>
          <w:szCs w:val="21"/>
        </w:rPr>
        <w:t>Paul assures us in 2 Corinthians 13:11 that "the God of love and peace will be with you." This promise is a comforting reminder that God’s presence is constant. As we pursue love and peace, we invite His presence into our lives, experiencing His guidance and comfort daily.</w:t>
      </w:r>
    </w:p>
    <w:p w14:paraId="46F8B342" w14:textId="77777777" w:rsidR="00F9298B" w:rsidRPr="00F6333B" w:rsidRDefault="00F9298B" w:rsidP="00F9298B">
      <w:pPr>
        <w:spacing w:line="247" w:lineRule="auto"/>
        <w:rPr>
          <w:rFonts w:eastAsia="Times New Roman"/>
          <w:kern w:val="0"/>
          <w:sz w:val="21"/>
          <w:szCs w:val="21"/>
        </w:rPr>
      </w:pPr>
      <w:r w:rsidRPr="00F6333B">
        <w:rPr>
          <w:rFonts w:eastAsia="Times New Roman"/>
          <w:kern w:val="0"/>
          <w:sz w:val="21"/>
          <w:szCs w:val="21"/>
        </w:rPr>
        <w:t>1. How can you actively promote peace in your community as a reflection of God's love and peace?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experience God's peace during personal conflicts or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embodying God's love and peace is essential in strengthening relationships? </w:t>
      </w:r>
    </w:p>
    <w:p w14:paraId="1B281846" w14:textId="77777777" w:rsidR="00FC60AA" w:rsidRDefault="00F9298B" w:rsidP="00F9298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BDCF0B1" w14:textId="77777777" w:rsidR="00FC60AA" w:rsidRDefault="00FC60AA">
      <w:pPr>
        <w:spacing w:after="0" w:line="240" w:lineRule="auto"/>
        <w:rPr>
          <w:rFonts w:eastAsia="Times New Roman"/>
          <w:b/>
          <w:bCs/>
          <w:kern w:val="0"/>
          <w:sz w:val="21"/>
          <w:szCs w:val="21"/>
        </w:rPr>
      </w:pPr>
      <w:r>
        <w:rPr>
          <w:rFonts w:eastAsia="Times New Roman"/>
          <w:b/>
          <w:bCs/>
          <w:kern w:val="0"/>
          <w:sz w:val="21"/>
          <w:szCs w:val="21"/>
        </w:rPr>
        <w:br w:type="page"/>
      </w:r>
    </w:p>
    <w:p w14:paraId="7AC7AF19" w14:textId="77777777" w:rsidR="00FC60AA" w:rsidRDefault="00FC60AA" w:rsidP="00F9298B">
      <w:pPr>
        <w:spacing w:line="247" w:lineRule="auto"/>
        <w:rPr>
          <w:rFonts w:eastAsia="Times New Roman"/>
          <w:b/>
          <w:bCs/>
          <w:kern w:val="0"/>
          <w:sz w:val="21"/>
          <w:szCs w:val="21"/>
        </w:rPr>
      </w:pPr>
    </w:p>
    <w:p w14:paraId="4E01CA10" w14:textId="260A78C4" w:rsidR="00F9298B" w:rsidRPr="00F6333B" w:rsidRDefault="00F9298B" w:rsidP="00F9298B">
      <w:pPr>
        <w:spacing w:line="247" w:lineRule="auto"/>
        <w:rPr>
          <w:rFonts w:eastAsia="Times New Roman"/>
          <w:kern w:val="0"/>
          <w:sz w:val="21"/>
          <w:szCs w:val="21"/>
        </w:rPr>
      </w:pPr>
      <w:r w:rsidRPr="00F6333B">
        <w:rPr>
          <w:rFonts w:eastAsia="Times New Roman"/>
          <w:b/>
          <w:bCs/>
          <w:kern w:val="0"/>
          <w:sz w:val="21"/>
          <w:szCs w:val="21"/>
        </w:rPr>
        <w:t>Greet One Another with a Holy Kiss</w:t>
      </w:r>
    </w:p>
    <w:p w14:paraId="35B1A58C" w14:textId="77777777" w:rsidR="00F9298B" w:rsidRPr="00F6333B" w:rsidRDefault="00F9298B" w:rsidP="00F9298B">
      <w:pPr>
        <w:spacing w:line="247" w:lineRule="auto"/>
        <w:rPr>
          <w:rFonts w:eastAsia="Times New Roman"/>
          <w:kern w:val="0"/>
          <w:sz w:val="21"/>
          <w:szCs w:val="21"/>
        </w:rPr>
      </w:pPr>
      <w:r w:rsidRPr="00F6333B">
        <w:rPr>
          <w:rFonts w:eastAsia="Times New Roman"/>
          <w:kern w:val="0"/>
          <w:sz w:val="21"/>
          <w:szCs w:val="21"/>
        </w:rPr>
        <w:t>In 2 Corinthians 13:12, Paul instructs believers to "greet one another with a holy kiss." While cultural expressions of greeting may vary, the underlying principle is to show genuine affection and warmth to fellow believers. This fosters a sense of belonging and community within the church.</w:t>
      </w:r>
    </w:p>
    <w:p w14:paraId="7B28CE9D" w14:textId="77777777" w:rsidR="00F9298B" w:rsidRPr="00F6333B" w:rsidRDefault="00F9298B" w:rsidP="00F9298B">
      <w:pPr>
        <w:spacing w:line="247" w:lineRule="auto"/>
        <w:rPr>
          <w:rFonts w:eastAsia="Times New Roman"/>
          <w:kern w:val="0"/>
          <w:sz w:val="21"/>
          <w:szCs w:val="21"/>
        </w:rPr>
      </w:pPr>
      <w:r w:rsidRPr="00F6333B">
        <w:rPr>
          <w:rFonts w:eastAsia="Times New Roman"/>
          <w:kern w:val="0"/>
          <w:sz w:val="21"/>
          <w:szCs w:val="21"/>
        </w:rPr>
        <w:t>1. How can you express genuine affection in your community beyond a traditional greeting like a holy kiss?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Paul emphasizes greeting with a holy kiss in building church 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your greetings reflect sincerity and warmth in your daily interactions? </w:t>
      </w:r>
    </w:p>
    <w:p w14:paraId="678B464F" w14:textId="77777777" w:rsidR="00F9298B" w:rsidRPr="00F6333B" w:rsidRDefault="00F9298B" w:rsidP="00F9298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Grace of Jesus Christ</w:t>
      </w:r>
    </w:p>
    <w:p w14:paraId="6515267B" w14:textId="77777777" w:rsidR="00F9298B" w:rsidRPr="00F6333B" w:rsidRDefault="00F9298B" w:rsidP="00F9298B">
      <w:pPr>
        <w:spacing w:line="247" w:lineRule="auto"/>
        <w:rPr>
          <w:rFonts w:eastAsia="Times New Roman"/>
          <w:kern w:val="0"/>
          <w:sz w:val="21"/>
          <w:szCs w:val="21"/>
        </w:rPr>
      </w:pPr>
      <w:r w:rsidRPr="00F6333B">
        <w:rPr>
          <w:rFonts w:eastAsia="Times New Roman"/>
          <w:kern w:val="0"/>
          <w:sz w:val="21"/>
          <w:szCs w:val="21"/>
        </w:rPr>
        <w:t>Paul concludes with a blessing in 2 Corinthians 13:14, highlighting "the grace of the Lord Jesus Christ." Grace is the unmerited favor we receive through Christ’s sacrifice. It is a reminder of the boundless love and mercy available to us, encouraging us to extend the same grace to others.</w:t>
      </w:r>
    </w:p>
    <w:p w14:paraId="77721818" w14:textId="77777777" w:rsidR="00F9298B" w:rsidRPr="00F6333B" w:rsidRDefault="00F9298B" w:rsidP="00F9298B">
      <w:pPr>
        <w:spacing w:line="247" w:lineRule="auto"/>
        <w:rPr>
          <w:rFonts w:eastAsia="Times New Roman"/>
          <w:kern w:val="0"/>
          <w:sz w:val="21"/>
          <w:szCs w:val="21"/>
        </w:rPr>
      </w:pPr>
      <w:r w:rsidRPr="00F6333B">
        <w:rPr>
          <w:rFonts w:eastAsia="Times New Roman"/>
          <w:kern w:val="0"/>
          <w:sz w:val="21"/>
          <w:szCs w:val="21"/>
        </w:rPr>
        <w:t>1. How can you actively share the grace of Jesus Christ in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change in your life by embracing the grace of Jesus Christ more fully?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understanding the grace of Jesus Christ impact your approach to forgiveness and reconciliation? </w:t>
      </w:r>
    </w:p>
    <w:p w14:paraId="53A5C89C" w14:textId="77777777" w:rsidR="00CE53FF" w:rsidRDefault="00F9298B" w:rsidP="00F9298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13ED2B2" w14:textId="77777777" w:rsidR="00CE53FF" w:rsidRDefault="00CE53FF">
      <w:pPr>
        <w:spacing w:after="0" w:line="240" w:lineRule="auto"/>
        <w:rPr>
          <w:rFonts w:eastAsia="Times New Roman"/>
          <w:b/>
          <w:bCs/>
          <w:kern w:val="0"/>
          <w:sz w:val="21"/>
          <w:szCs w:val="21"/>
        </w:rPr>
      </w:pPr>
      <w:r>
        <w:rPr>
          <w:rFonts w:eastAsia="Times New Roman"/>
          <w:b/>
          <w:bCs/>
          <w:kern w:val="0"/>
          <w:sz w:val="21"/>
          <w:szCs w:val="21"/>
        </w:rPr>
        <w:br w:type="page"/>
      </w:r>
    </w:p>
    <w:p w14:paraId="7CDCD7A4" w14:textId="77777777" w:rsidR="00CE53FF" w:rsidRDefault="00CE53FF" w:rsidP="00F9298B">
      <w:pPr>
        <w:spacing w:line="247" w:lineRule="auto"/>
        <w:rPr>
          <w:rFonts w:eastAsia="Times New Roman"/>
          <w:b/>
          <w:bCs/>
          <w:kern w:val="0"/>
          <w:sz w:val="21"/>
          <w:szCs w:val="21"/>
        </w:rPr>
      </w:pPr>
    </w:p>
    <w:p w14:paraId="6F1341A2" w14:textId="0225BD53" w:rsidR="00F9298B" w:rsidRPr="00F6333B" w:rsidRDefault="00F9298B" w:rsidP="00F9298B">
      <w:pPr>
        <w:spacing w:line="247" w:lineRule="auto"/>
        <w:rPr>
          <w:rFonts w:eastAsia="Times New Roman"/>
          <w:kern w:val="0"/>
          <w:sz w:val="21"/>
          <w:szCs w:val="21"/>
        </w:rPr>
      </w:pPr>
      <w:r w:rsidRPr="00F6333B">
        <w:rPr>
          <w:rFonts w:eastAsia="Times New Roman"/>
          <w:b/>
          <w:bCs/>
          <w:kern w:val="0"/>
          <w:sz w:val="21"/>
          <w:szCs w:val="21"/>
        </w:rPr>
        <w:t>The Love of God</w:t>
      </w:r>
    </w:p>
    <w:p w14:paraId="50C9D9DD" w14:textId="77777777" w:rsidR="00F9298B" w:rsidRPr="00F6333B" w:rsidRDefault="00F9298B" w:rsidP="00F9298B">
      <w:pPr>
        <w:spacing w:line="247" w:lineRule="auto"/>
        <w:rPr>
          <w:rFonts w:eastAsia="Times New Roman"/>
          <w:kern w:val="0"/>
          <w:sz w:val="21"/>
          <w:szCs w:val="21"/>
        </w:rPr>
      </w:pPr>
      <w:r w:rsidRPr="00F6333B">
        <w:rPr>
          <w:rFonts w:eastAsia="Times New Roman"/>
          <w:kern w:val="0"/>
          <w:sz w:val="21"/>
          <w:szCs w:val="21"/>
        </w:rPr>
        <w:t>"The love of God" mentioned in 2 Corinthians 13:14 is the foundation of our faith. It is a love that is unconditional and everlasting. By embracing this love, we are empowered to love others selflessly, reflecting God’s character in our interactions.</w:t>
      </w:r>
    </w:p>
    <w:p w14:paraId="6AB7D06B" w14:textId="77777777" w:rsidR="00F9298B" w:rsidRPr="00F6333B" w:rsidRDefault="00F9298B" w:rsidP="00F9298B">
      <w:pPr>
        <w:spacing w:line="247" w:lineRule="auto"/>
        <w:rPr>
          <w:rFonts w:eastAsia="Times New Roman"/>
          <w:kern w:val="0"/>
          <w:sz w:val="21"/>
          <w:szCs w:val="21"/>
        </w:rPr>
      </w:pPr>
      <w:r w:rsidRPr="00F6333B">
        <w:rPr>
          <w:rFonts w:eastAsia="Times New Roman"/>
          <w:kern w:val="0"/>
          <w:sz w:val="21"/>
          <w:szCs w:val="21"/>
        </w:rPr>
        <w:t>1. How can you demonstrate God's love in challenging situations with others this week?</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understanding God's love is crucial for personal growth and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deepen your experience of God's love daily? </w:t>
      </w:r>
    </w:p>
    <w:p w14:paraId="28C3909C" w14:textId="77777777" w:rsidR="00F9298B" w:rsidRPr="00F6333B" w:rsidRDefault="00F9298B" w:rsidP="00F9298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Fellowship of the Holy Spirit</w:t>
      </w:r>
    </w:p>
    <w:p w14:paraId="718F6E2F" w14:textId="77777777" w:rsidR="00F9298B" w:rsidRPr="00F6333B" w:rsidRDefault="00F9298B" w:rsidP="00F9298B">
      <w:pPr>
        <w:spacing w:line="247" w:lineRule="auto"/>
        <w:rPr>
          <w:rFonts w:eastAsia="Times New Roman"/>
          <w:kern w:val="0"/>
          <w:sz w:val="21"/>
          <w:szCs w:val="21"/>
        </w:rPr>
      </w:pPr>
      <w:r w:rsidRPr="00F6333B">
        <w:rPr>
          <w:rFonts w:eastAsia="Times New Roman"/>
          <w:kern w:val="0"/>
          <w:sz w:val="21"/>
          <w:szCs w:val="21"/>
        </w:rPr>
        <w:t>Finally, Paul speaks of "the fellowship of the Holy Spirit" in 2 Corinthians 13:14. This fellowship is a daily communion with the Spirit, guiding and empowering us in our walk with Christ. By nurturing this relationship, we gain wisdom, strength, and the ability to live out our faith authentically.</w:t>
      </w:r>
    </w:p>
    <w:p w14:paraId="26830626" w14:textId="77777777" w:rsidR="00F9298B" w:rsidRPr="00F6333B" w:rsidRDefault="00F9298B" w:rsidP="00F9298B">
      <w:pPr>
        <w:spacing w:line="247" w:lineRule="auto"/>
        <w:rPr>
          <w:rFonts w:eastAsia="Times New Roman"/>
          <w:kern w:val="0"/>
          <w:sz w:val="21"/>
          <w:szCs w:val="21"/>
        </w:rPr>
      </w:pPr>
      <w:r w:rsidRPr="00F6333B">
        <w:rPr>
          <w:rFonts w:eastAsia="Times New Roman"/>
          <w:kern w:val="0"/>
          <w:sz w:val="21"/>
          <w:szCs w:val="21"/>
        </w:rPr>
        <w:t>These lessons from 2 Corinthians 13 serve as a roadmap for living a life that honors God and reflects His love to the world. Let them inspire you to deepen your faith and impact those around you with the transformative power of the Gospel.</w:t>
      </w:r>
    </w:p>
    <w:p w14:paraId="2DF2E180" w14:textId="0B8FAA10" w:rsidR="00F6333B" w:rsidRPr="001B37DC" w:rsidRDefault="00F9298B" w:rsidP="00F9298B">
      <w:pPr>
        <w:spacing w:line="247" w:lineRule="auto"/>
        <w:rPr>
          <w:rFonts w:eastAsia="Times New Roman"/>
          <w:kern w:val="0"/>
          <w:sz w:val="21"/>
          <w:szCs w:val="21"/>
        </w:rPr>
      </w:pPr>
      <w:r w:rsidRPr="00F6333B">
        <w:rPr>
          <w:rFonts w:eastAsia="Times New Roman"/>
          <w:kern w:val="0"/>
          <w:sz w:val="21"/>
          <w:szCs w:val="21"/>
        </w:rPr>
        <w:t>1. How can you actively invite the fellowship of the Holy Spirit into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fellowship of the Holy Spirit is essential for community building within the church?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strengthen your personal relationship with the Holy Spirit?</w:t>
      </w:r>
    </w:p>
    <w:sectPr w:rsidR="00F6333B" w:rsidRPr="001B37DC" w:rsidSect="00985E6C">
      <w:footerReference w:type="even" r:id="rId9"/>
      <w:footerReference w:type="default" r:id="rId10"/>
      <w:footerReference w:type="first" r:id="rId11"/>
      <w:pgSz w:w="12240" w:h="15840"/>
      <w:pgMar w:top="720" w:right="720" w:bottom="720" w:left="72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C59918" w14:textId="77777777" w:rsidR="0008746F" w:rsidRDefault="0008746F" w:rsidP="00993188">
      <w:pPr>
        <w:spacing w:after="0" w:line="240" w:lineRule="auto"/>
      </w:pPr>
      <w:r>
        <w:separator/>
      </w:r>
    </w:p>
  </w:endnote>
  <w:endnote w:type="continuationSeparator" w:id="0">
    <w:p w14:paraId="459D398D" w14:textId="77777777" w:rsidR="0008746F" w:rsidRDefault="0008746F" w:rsidP="009931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65EF8" w14:textId="77777777" w:rsidR="00985E6C" w:rsidRDefault="00985E6C" w:rsidP="00506EB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sidR="00000000">
      <w:rPr>
        <w:rStyle w:val="PageNumber"/>
      </w:rPr>
      <w:fldChar w:fldCharType="separate"/>
    </w:r>
    <w:r>
      <w:rPr>
        <w:rStyle w:val="PageNumber"/>
      </w:rPr>
      <w:fldChar w:fldCharType="end"/>
    </w:r>
  </w:p>
  <w:p w14:paraId="33162237" w14:textId="77777777" w:rsidR="00985E6C" w:rsidRDefault="00985E6C" w:rsidP="00506EB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sidR="00000000">
      <w:rPr>
        <w:rStyle w:val="PageNumber"/>
      </w:rPr>
      <w:fldChar w:fldCharType="separate"/>
    </w:r>
    <w:r>
      <w:rPr>
        <w:rStyle w:val="PageNumber"/>
      </w:rPr>
      <w:fldChar w:fldCharType="end"/>
    </w:r>
  </w:p>
  <w:p w14:paraId="732B74D0" w14:textId="77777777" w:rsidR="00985E6C" w:rsidRDefault="00985E6C" w:rsidP="00985E6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78089" w14:textId="77777777" w:rsidR="007F1F09" w:rsidRPr="007F1F09" w:rsidRDefault="007F1F09" w:rsidP="00506EB5">
    <w:pPr>
      <w:pStyle w:val="Footer"/>
      <w:framePr w:wrap="none" w:vAnchor="text" w:hAnchor="margin" w:xAlign="center" w:y="1"/>
      <w:rPr>
        <w:rStyle w:val="PageNumber"/>
        <w:sz w:val="11"/>
        <w:szCs w:val="11"/>
      </w:rPr>
    </w:pPr>
  </w:p>
  <w:p w14:paraId="32FACC8E" w14:textId="77777777" w:rsidR="00985E6C" w:rsidRDefault="00985E6C" w:rsidP="007F1F09">
    <w:pPr>
      <w:pStyle w:val="Footer"/>
      <w:framePr w:wrap="none" w:vAnchor="text" w:hAnchor="margin" w:xAlign="center" w:y="1"/>
      <w:jc w:val="cen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5A8633AF" w14:textId="77777777" w:rsidR="00AF1073" w:rsidRDefault="00F635E4" w:rsidP="00985E6C">
    <w:pPr>
      <w:pStyle w:val="Footer"/>
      <w:ind w:right="360"/>
      <w:jc w:val="center"/>
    </w:pPr>
    <w:r>
      <w:rPr>
        <w:noProof/>
      </w:rPr>
      <w:drawing>
        <wp:anchor distT="0" distB="0" distL="114300" distR="114300" simplePos="0" relativeHeight="251660288" behindDoc="0" locked="0" layoutInCell="1" allowOverlap="1" wp14:anchorId="480AAAC0" wp14:editId="5C455AFE">
          <wp:simplePos x="0" y="0"/>
          <wp:positionH relativeFrom="column">
            <wp:posOffset>6022975</wp:posOffset>
          </wp:positionH>
          <wp:positionV relativeFrom="paragraph">
            <wp:posOffset>29845</wp:posOffset>
          </wp:positionV>
          <wp:extent cx="788035" cy="274320"/>
          <wp:effectExtent l="0" t="0" r="0" b="0"/>
          <wp:wrapNone/>
          <wp:docPr id="2" name="Picture 1" descr="A blue sig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ue sign with white text&#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8035" cy="2743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6BC0BAE8" wp14:editId="5BCF410D">
          <wp:simplePos x="0" y="0"/>
          <wp:positionH relativeFrom="column">
            <wp:posOffset>0</wp:posOffset>
          </wp:positionH>
          <wp:positionV relativeFrom="paragraph">
            <wp:posOffset>29845</wp:posOffset>
          </wp:positionV>
          <wp:extent cx="864235" cy="274320"/>
          <wp:effectExtent l="0" t="0" r="0" b="0"/>
          <wp:wrapNone/>
          <wp:docPr id="1" name="Picture 1" descr="A blue sign with white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ue sign with white letters&#10;&#10;AI-generated content may be incorrec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64235" cy="274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79A114" w14:textId="77777777" w:rsidR="00985E6C" w:rsidRDefault="00985E6C" w:rsidP="00985E6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DFDC5F" w14:textId="77777777" w:rsidR="00985E6C" w:rsidRDefault="00985E6C" w:rsidP="00985E6C">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0</w:t>
    </w:r>
    <w:r>
      <w:rPr>
        <w:rStyle w:val="PageNumber"/>
      </w:rPr>
      <w:fldChar w:fldCharType="end"/>
    </w:r>
  </w:p>
  <w:p w14:paraId="4915F1DE" w14:textId="77777777" w:rsidR="00985E6C" w:rsidRDefault="00985E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1A1D8F" w14:textId="77777777" w:rsidR="0008746F" w:rsidRDefault="0008746F" w:rsidP="00993188">
      <w:pPr>
        <w:spacing w:after="0" w:line="240" w:lineRule="auto"/>
      </w:pPr>
      <w:r>
        <w:separator/>
      </w:r>
    </w:p>
  </w:footnote>
  <w:footnote w:type="continuationSeparator" w:id="0">
    <w:p w14:paraId="73F07FA0" w14:textId="77777777" w:rsidR="0008746F" w:rsidRDefault="0008746F" w:rsidP="0099318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E05D3"/>
    <w:multiLevelType w:val="hybridMultilevel"/>
    <w:tmpl w:val="E55A50C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3F124651"/>
    <w:multiLevelType w:val="hybridMultilevel"/>
    <w:tmpl w:val="CCEC0B5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3FC414A3"/>
    <w:multiLevelType w:val="hybridMultilevel"/>
    <w:tmpl w:val="5AC0EEF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4E2A59F6"/>
    <w:multiLevelType w:val="hybridMultilevel"/>
    <w:tmpl w:val="91EC963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6C4E2C17"/>
    <w:multiLevelType w:val="hybridMultilevel"/>
    <w:tmpl w:val="FEA6EED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363749468">
    <w:abstractNumId w:val="4"/>
  </w:num>
  <w:num w:numId="2" w16cid:durableId="330186967">
    <w:abstractNumId w:val="3"/>
  </w:num>
  <w:num w:numId="3" w16cid:durableId="898201278">
    <w:abstractNumId w:val="2"/>
  </w:num>
  <w:num w:numId="4" w16cid:durableId="2022002609">
    <w:abstractNumId w:val="0"/>
  </w:num>
  <w:num w:numId="5" w16cid:durableId="49449419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attachedTemplate r:id="rId1"/>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298B"/>
    <w:rsid w:val="00000CDF"/>
    <w:rsid w:val="00037514"/>
    <w:rsid w:val="000421EA"/>
    <w:rsid w:val="00051B34"/>
    <w:rsid w:val="0008746F"/>
    <w:rsid w:val="000B6F4F"/>
    <w:rsid w:val="00153A4F"/>
    <w:rsid w:val="00177C6D"/>
    <w:rsid w:val="00194992"/>
    <w:rsid w:val="001B37DC"/>
    <w:rsid w:val="001B511C"/>
    <w:rsid w:val="001C43A9"/>
    <w:rsid w:val="001E4954"/>
    <w:rsid w:val="00223D2A"/>
    <w:rsid w:val="002358CF"/>
    <w:rsid w:val="003211B8"/>
    <w:rsid w:val="00351FC4"/>
    <w:rsid w:val="00391B5E"/>
    <w:rsid w:val="00397296"/>
    <w:rsid w:val="003B6791"/>
    <w:rsid w:val="004A3AE5"/>
    <w:rsid w:val="004F7C83"/>
    <w:rsid w:val="005218D9"/>
    <w:rsid w:val="00590404"/>
    <w:rsid w:val="005C237B"/>
    <w:rsid w:val="00661B7E"/>
    <w:rsid w:val="006762E8"/>
    <w:rsid w:val="00687503"/>
    <w:rsid w:val="00692F03"/>
    <w:rsid w:val="00741D82"/>
    <w:rsid w:val="00762403"/>
    <w:rsid w:val="0078350E"/>
    <w:rsid w:val="00793C4A"/>
    <w:rsid w:val="007E2F25"/>
    <w:rsid w:val="007F1F09"/>
    <w:rsid w:val="00800A60"/>
    <w:rsid w:val="00801BD0"/>
    <w:rsid w:val="00840C19"/>
    <w:rsid w:val="0086139F"/>
    <w:rsid w:val="00870740"/>
    <w:rsid w:val="0087297B"/>
    <w:rsid w:val="00875463"/>
    <w:rsid w:val="00887FAA"/>
    <w:rsid w:val="0091161B"/>
    <w:rsid w:val="00985E6C"/>
    <w:rsid w:val="00993188"/>
    <w:rsid w:val="009A38CE"/>
    <w:rsid w:val="009E4504"/>
    <w:rsid w:val="009E45C1"/>
    <w:rsid w:val="00A102B6"/>
    <w:rsid w:val="00AE23A8"/>
    <w:rsid w:val="00AF1073"/>
    <w:rsid w:val="00AF454E"/>
    <w:rsid w:val="00B14F85"/>
    <w:rsid w:val="00B15325"/>
    <w:rsid w:val="00B22981"/>
    <w:rsid w:val="00B26268"/>
    <w:rsid w:val="00B4631E"/>
    <w:rsid w:val="00B94012"/>
    <w:rsid w:val="00BB25B5"/>
    <w:rsid w:val="00BF31F6"/>
    <w:rsid w:val="00C02628"/>
    <w:rsid w:val="00C21FCA"/>
    <w:rsid w:val="00C53FDE"/>
    <w:rsid w:val="00C94F72"/>
    <w:rsid w:val="00CD424F"/>
    <w:rsid w:val="00CE1051"/>
    <w:rsid w:val="00CE53FF"/>
    <w:rsid w:val="00D32F91"/>
    <w:rsid w:val="00DA5F01"/>
    <w:rsid w:val="00DB0942"/>
    <w:rsid w:val="00DB3006"/>
    <w:rsid w:val="00DC3612"/>
    <w:rsid w:val="00E01F86"/>
    <w:rsid w:val="00E16C25"/>
    <w:rsid w:val="00E43AC8"/>
    <w:rsid w:val="00E97DBD"/>
    <w:rsid w:val="00F126AA"/>
    <w:rsid w:val="00F21BC0"/>
    <w:rsid w:val="00F54BE6"/>
    <w:rsid w:val="00F6333B"/>
    <w:rsid w:val="00F635E4"/>
    <w:rsid w:val="00F7543A"/>
    <w:rsid w:val="00F9298B"/>
    <w:rsid w:val="00FC60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559360"/>
  <w15:chartTrackingRefBased/>
  <w15:docId w15:val="{705B3A20-14F9-42DD-AE8A-06E945EFA9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ptos" w:eastAsia="Aptos" w:hAnsi="Aptos" w:cs="Times New Roman"/>
        <w:lang w:val="en-PH" w:eastAsia="en-PH"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78" w:lineRule="auto"/>
    </w:pPr>
    <w:rPr>
      <w:kern w:val="2"/>
      <w:sz w:val="24"/>
      <w:szCs w:val="24"/>
      <w:lang w:val="en-US" w:eastAsia="en-US"/>
    </w:rPr>
  </w:style>
  <w:style w:type="paragraph" w:styleId="Heading1">
    <w:name w:val="heading 1"/>
    <w:basedOn w:val="Normal"/>
    <w:next w:val="Normal"/>
    <w:link w:val="Heading1Char"/>
    <w:uiPriority w:val="9"/>
    <w:qFormat/>
    <w:rsid w:val="00F6333B"/>
    <w:pPr>
      <w:keepNext/>
      <w:keepLines/>
      <w:spacing w:before="360" w:after="80"/>
      <w:outlineLvl w:val="0"/>
    </w:pPr>
    <w:rPr>
      <w:rFonts w:ascii="Aptos Display" w:eastAsia="Times New Roman" w:hAnsi="Aptos Display"/>
      <w:color w:val="0F4761"/>
      <w:sz w:val="40"/>
      <w:szCs w:val="40"/>
    </w:rPr>
  </w:style>
  <w:style w:type="paragraph" w:styleId="Heading2">
    <w:name w:val="heading 2"/>
    <w:basedOn w:val="Normal"/>
    <w:next w:val="Normal"/>
    <w:link w:val="Heading2Char"/>
    <w:uiPriority w:val="9"/>
    <w:semiHidden/>
    <w:unhideWhenUsed/>
    <w:qFormat/>
    <w:rsid w:val="00F6333B"/>
    <w:pPr>
      <w:keepNext/>
      <w:keepLines/>
      <w:spacing w:before="160" w:after="80"/>
      <w:outlineLvl w:val="1"/>
    </w:pPr>
    <w:rPr>
      <w:rFonts w:ascii="Aptos Display" w:eastAsia="Times New Roman" w:hAnsi="Aptos Display"/>
      <w:color w:val="0F4761"/>
      <w:sz w:val="32"/>
      <w:szCs w:val="32"/>
    </w:rPr>
  </w:style>
  <w:style w:type="paragraph" w:styleId="Heading3">
    <w:name w:val="heading 3"/>
    <w:basedOn w:val="Normal"/>
    <w:next w:val="Normal"/>
    <w:link w:val="Heading3Char"/>
    <w:uiPriority w:val="9"/>
    <w:semiHidden/>
    <w:unhideWhenUsed/>
    <w:qFormat/>
    <w:rsid w:val="00F6333B"/>
    <w:pPr>
      <w:keepNext/>
      <w:keepLines/>
      <w:spacing w:before="160" w:after="80"/>
      <w:outlineLvl w:val="2"/>
    </w:pPr>
    <w:rPr>
      <w:rFonts w:eastAsia="Times New Roman"/>
      <w:color w:val="0F4761"/>
      <w:sz w:val="28"/>
      <w:szCs w:val="28"/>
    </w:rPr>
  </w:style>
  <w:style w:type="paragraph" w:styleId="Heading4">
    <w:name w:val="heading 4"/>
    <w:basedOn w:val="Normal"/>
    <w:next w:val="Normal"/>
    <w:link w:val="Heading4Char"/>
    <w:uiPriority w:val="9"/>
    <w:semiHidden/>
    <w:unhideWhenUsed/>
    <w:qFormat/>
    <w:rsid w:val="00F6333B"/>
    <w:pPr>
      <w:keepNext/>
      <w:keepLines/>
      <w:spacing w:before="80" w:after="40"/>
      <w:outlineLvl w:val="3"/>
    </w:pPr>
    <w:rPr>
      <w:rFonts w:eastAsia="Times New Roman"/>
      <w:i/>
      <w:iCs/>
      <w:color w:val="0F4761"/>
    </w:rPr>
  </w:style>
  <w:style w:type="paragraph" w:styleId="Heading5">
    <w:name w:val="heading 5"/>
    <w:basedOn w:val="Normal"/>
    <w:next w:val="Normal"/>
    <w:link w:val="Heading5Char"/>
    <w:uiPriority w:val="9"/>
    <w:semiHidden/>
    <w:unhideWhenUsed/>
    <w:qFormat/>
    <w:rsid w:val="00F6333B"/>
    <w:pPr>
      <w:keepNext/>
      <w:keepLines/>
      <w:spacing w:before="80" w:after="40"/>
      <w:outlineLvl w:val="4"/>
    </w:pPr>
    <w:rPr>
      <w:rFonts w:eastAsia="Times New Roman"/>
      <w:color w:val="0F4761"/>
    </w:rPr>
  </w:style>
  <w:style w:type="paragraph" w:styleId="Heading6">
    <w:name w:val="heading 6"/>
    <w:basedOn w:val="Normal"/>
    <w:next w:val="Normal"/>
    <w:link w:val="Heading6Char"/>
    <w:uiPriority w:val="9"/>
    <w:semiHidden/>
    <w:unhideWhenUsed/>
    <w:qFormat/>
    <w:rsid w:val="00F6333B"/>
    <w:pPr>
      <w:keepNext/>
      <w:keepLines/>
      <w:spacing w:before="40" w:after="0"/>
      <w:outlineLvl w:val="5"/>
    </w:pPr>
    <w:rPr>
      <w:rFonts w:eastAsia="Times New Roman"/>
      <w:i/>
      <w:iCs/>
      <w:color w:val="595959"/>
    </w:rPr>
  </w:style>
  <w:style w:type="paragraph" w:styleId="Heading7">
    <w:name w:val="heading 7"/>
    <w:basedOn w:val="Normal"/>
    <w:next w:val="Normal"/>
    <w:link w:val="Heading7Char"/>
    <w:uiPriority w:val="9"/>
    <w:semiHidden/>
    <w:unhideWhenUsed/>
    <w:qFormat/>
    <w:rsid w:val="00F6333B"/>
    <w:pPr>
      <w:keepNext/>
      <w:keepLines/>
      <w:spacing w:before="40" w:after="0"/>
      <w:outlineLvl w:val="6"/>
    </w:pPr>
    <w:rPr>
      <w:rFonts w:eastAsia="Times New Roman"/>
      <w:color w:val="595959"/>
    </w:rPr>
  </w:style>
  <w:style w:type="paragraph" w:styleId="Heading8">
    <w:name w:val="heading 8"/>
    <w:basedOn w:val="Normal"/>
    <w:next w:val="Normal"/>
    <w:link w:val="Heading8Char"/>
    <w:uiPriority w:val="9"/>
    <w:semiHidden/>
    <w:unhideWhenUsed/>
    <w:qFormat/>
    <w:rsid w:val="00F6333B"/>
    <w:pPr>
      <w:keepNext/>
      <w:keepLines/>
      <w:spacing w:after="0"/>
      <w:outlineLvl w:val="7"/>
    </w:pPr>
    <w:rPr>
      <w:rFonts w:eastAsia="Times New Roman"/>
      <w:i/>
      <w:iCs/>
      <w:color w:val="272727"/>
    </w:rPr>
  </w:style>
  <w:style w:type="paragraph" w:styleId="Heading9">
    <w:name w:val="heading 9"/>
    <w:basedOn w:val="Normal"/>
    <w:next w:val="Normal"/>
    <w:link w:val="Heading9Char"/>
    <w:uiPriority w:val="9"/>
    <w:semiHidden/>
    <w:unhideWhenUsed/>
    <w:qFormat/>
    <w:rsid w:val="00F6333B"/>
    <w:pPr>
      <w:keepNext/>
      <w:keepLines/>
      <w:spacing w:after="0"/>
      <w:outlineLvl w:val="8"/>
    </w:pPr>
    <w:rPr>
      <w:rFonts w:eastAsia="Times New Roman"/>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F6333B"/>
    <w:rPr>
      <w:rFonts w:ascii="Aptos Display" w:eastAsia="Times New Roman" w:hAnsi="Aptos Display" w:cs="Times New Roman"/>
      <w:color w:val="0F4761"/>
      <w:sz w:val="40"/>
      <w:szCs w:val="40"/>
    </w:rPr>
  </w:style>
  <w:style w:type="character" w:customStyle="1" w:styleId="Heading2Char">
    <w:name w:val="Heading 2 Char"/>
    <w:link w:val="Heading2"/>
    <w:uiPriority w:val="9"/>
    <w:semiHidden/>
    <w:rsid w:val="00F6333B"/>
    <w:rPr>
      <w:rFonts w:ascii="Aptos Display" w:eastAsia="Times New Roman" w:hAnsi="Aptos Display" w:cs="Times New Roman"/>
      <w:color w:val="0F4761"/>
      <w:sz w:val="32"/>
      <w:szCs w:val="32"/>
    </w:rPr>
  </w:style>
  <w:style w:type="character" w:customStyle="1" w:styleId="Heading3Char">
    <w:name w:val="Heading 3 Char"/>
    <w:link w:val="Heading3"/>
    <w:uiPriority w:val="9"/>
    <w:semiHidden/>
    <w:rsid w:val="00F6333B"/>
    <w:rPr>
      <w:rFonts w:eastAsia="Times New Roman" w:cs="Times New Roman"/>
      <w:color w:val="0F4761"/>
      <w:sz w:val="28"/>
      <w:szCs w:val="28"/>
    </w:rPr>
  </w:style>
  <w:style w:type="character" w:customStyle="1" w:styleId="Heading4Char">
    <w:name w:val="Heading 4 Char"/>
    <w:link w:val="Heading4"/>
    <w:uiPriority w:val="9"/>
    <w:semiHidden/>
    <w:rsid w:val="00F6333B"/>
    <w:rPr>
      <w:rFonts w:eastAsia="Times New Roman" w:cs="Times New Roman"/>
      <w:i/>
      <w:iCs/>
      <w:color w:val="0F4761"/>
    </w:rPr>
  </w:style>
  <w:style w:type="character" w:customStyle="1" w:styleId="Heading5Char">
    <w:name w:val="Heading 5 Char"/>
    <w:link w:val="Heading5"/>
    <w:uiPriority w:val="9"/>
    <w:semiHidden/>
    <w:rsid w:val="00F6333B"/>
    <w:rPr>
      <w:rFonts w:eastAsia="Times New Roman" w:cs="Times New Roman"/>
      <w:color w:val="0F4761"/>
    </w:rPr>
  </w:style>
  <w:style w:type="character" w:customStyle="1" w:styleId="Heading6Char">
    <w:name w:val="Heading 6 Char"/>
    <w:link w:val="Heading6"/>
    <w:uiPriority w:val="9"/>
    <w:semiHidden/>
    <w:rsid w:val="00F6333B"/>
    <w:rPr>
      <w:rFonts w:eastAsia="Times New Roman" w:cs="Times New Roman"/>
      <w:i/>
      <w:iCs/>
      <w:color w:val="595959"/>
    </w:rPr>
  </w:style>
  <w:style w:type="character" w:customStyle="1" w:styleId="Heading7Char">
    <w:name w:val="Heading 7 Char"/>
    <w:link w:val="Heading7"/>
    <w:uiPriority w:val="9"/>
    <w:semiHidden/>
    <w:rsid w:val="00F6333B"/>
    <w:rPr>
      <w:rFonts w:eastAsia="Times New Roman" w:cs="Times New Roman"/>
      <w:color w:val="595959"/>
    </w:rPr>
  </w:style>
  <w:style w:type="character" w:customStyle="1" w:styleId="Heading8Char">
    <w:name w:val="Heading 8 Char"/>
    <w:link w:val="Heading8"/>
    <w:uiPriority w:val="9"/>
    <w:semiHidden/>
    <w:rsid w:val="00F6333B"/>
    <w:rPr>
      <w:rFonts w:eastAsia="Times New Roman" w:cs="Times New Roman"/>
      <w:i/>
      <w:iCs/>
      <w:color w:val="272727"/>
    </w:rPr>
  </w:style>
  <w:style w:type="character" w:customStyle="1" w:styleId="Heading9Char">
    <w:name w:val="Heading 9 Char"/>
    <w:link w:val="Heading9"/>
    <w:uiPriority w:val="9"/>
    <w:semiHidden/>
    <w:rsid w:val="00F6333B"/>
    <w:rPr>
      <w:rFonts w:eastAsia="Times New Roman" w:cs="Times New Roman"/>
      <w:color w:val="272727"/>
    </w:rPr>
  </w:style>
  <w:style w:type="paragraph" w:styleId="Title">
    <w:name w:val="Title"/>
    <w:basedOn w:val="Normal"/>
    <w:next w:val="Normal"/>
    <w:link w:val="TitleChar"/>
    <w:uiPriority w:val="10"/>
    <w:qFormat/>
    <w:rsid w:val="00F6333B"/>
    <w:pPr>
      <w:spacing w:after="80" w:line="240" w:lineRule="auto"/>
      <w:contextualSpacing/>
    </w:pPr>
    <w:rPr>
      <w:rFonts w:ascii="Aptos Display" w:eastAsia="Times New Roman" w:hAnsi="Aptos Display"/>
      <w:spacing w:val="-10"/>
      <w:kern w:val="28"/>
      <w:sz w:val="56"/>
      <w:szCs w:val="56"/>
    </w:rPr>
  </w:style>
  <w:style w:type="character" w:customStyle="1" w:styleId="TitleChar">
    <w:name w:val="Title Char"/>
    <w:link w:val="Title"/>
    <w:uiPriority w:val="10"/>
    <w:rsid w:val="00F6333B"/>
    <w:rPr>
      <w:rFonts w:ascii="Aptos Display" w:eastAsia="Times New Roman" w:hAnsi="Aptos Display" w:cs="Times New Roman"/>
      <w:spacing w:val="-10"/>
      <w:kern w:val="28"/>
      <w:sz w:val="56"/>
      <w:szCs w:val="56"/>
    </w:rPr>
  </w:style>
  <w:style w:type="paragraph" w:styleId="Subtitle">
    <w:name w:val="Subtitle"/>
    <w:basedOn w:val="Normal"/>
    <w:next w:val="Normal"/>
    <w:link w:val="SubtitleChar"/>
    <w:uiPriority w:val="11"/>
    <w:qFormat/>
    <w:rsid w:val="00F6333B"/>
    <w:pPr>
      <w:numPr>
        <w:ilvl w:val="1"/>
      </w:numPr>
    </w:pPr>
    <w:rPr>
      <w:rFonts w:eastAsia="Times New Roman"/>
      <w:color w:val="595959"/>
      <w:spacing w:val="15"/>
      <w:sz w:val="28"/>
      <w:szCs w:val="28"/>
    </w:rPr>
  </w:style>
  <w:style w:type="character" w:customStyle="1" w:styleId="SubtitleChar">
    <w:name w:val="Subtitle Char"/>
    <w:link w:val="Subtitle"/>
    <w:uiPriority w:val="11"/>
    <w:rsid w:val="00F6333B"/>
    <w:rPr>
      <w:rFonts w:eastAsia="Times New Roman" w:cs="Times New Roman"/>
      <w:color w:val="595959"/>
      <w:spacing w:val="15"/>
      <w:sz w:val="28"/>
      <w:szCs w:val="28"/>
    </w:rPr>
  </w:style>
  <w:style w:type="paragraph" w:styleId="Quote">
    <w:name w:val="Quote"/>
    <w:basedOn w:val="Normal"/>
    <w:next w:val="Normal"/>
    <w:link w:val="QuoteChar"/>
    <w:uiPriority w:val="29"/>
    <w:qFormat/>
    <w:rsid w:val="00F6333B"/>
    <w:pPr>
      <w:spacing w:before="160"/>
      <w:jc w:val="center"/>
    </w:pPr>
    <w:rPr>
      <w:i/>
      <w:iCs/>
      <w:color w:val="404040"/>
    </w:rPr>
  </w:style>
  <w:style w:type="character" w:customStyle="1" w:styleId="QuoteChar">
    <w:name w:val="Quote Char"/>
    <w:link w:val="Quote"/>
    <w:uiPriority w:val="29"/>
    <w:rsid w:val="00F6333B"/>
    <w:rPr>
      <w:i/>
      <w:iCs/>
      <w:color w:val="404040"/>
    </w:rPr>
  </w:style>
  <w:style w:type="paragraph" w:styleId="ListParagraph">
    <w:name w:val="List Paragraph"/>
    <w:basedOn w:val="Normal"/>
    <w:uiPriority w:val="34"/>
    <w:qFormat/>
    <w:rsid w:val="00F6333B"/>
    <w:pPr>
      <w:ind w:left="720"/>
      <w:contextualSpacing/>
    </w:pPr>
  </w:style>
  <w:style w:type="character" w:styleId="IntenseEmphasis">
    <w:name w:val="Intense Emphasis"/>
    <w:uiPriority w:val="21"/>
    <w:qFormat/>
    <w:rsid w:val="00F6333B"/>
    <w:rPr>
      <w:i/>
      <w:iCs/>
      <w:color w:val="0F4761"/>
    </w:rPr>
  </w:style>
  <w:style w:type="paragraph" w:styleId="IntenseQuote">
    <w:name w:val="Intense Quote"/>
    <w:basedOn w:val="Normal"/>
    <w:next w:val="Normal"/>
    <w:link w:val="IntenseQuoteChar"/>
    <w:uiPriority w:val="30"/>
    <w:qFormat/>
    <w:rsid w:val="00F6333B"/>
    <w:pPr>
      <w:pBdr>
        <w:top w:val="single" w:sz="4" w:space="10" w:color="0F4761"/>
        <w:bottom w:val="single" w:sz="4" w:space="10" w:color="0F4761"/>
      </w:pBdr>
      <w:spacing w:before="360" w:after="360"/>
      <w:ind w:left="864" w:right="864"/>
      <w:jc w:val="center"/>
    </w:pPr>
    <w:rPr>
      <w:i/>
      <w:iCs/>
      <w:color w:val="0F4761"/>
    </w:rPr>
  </w:style>
  <w:style w:type="character" w:customStyle="1" w:styleId="IntenseQuoteChar">
    <w:name w:val="Intense Quote Char"/>
    <w:link w:val="IntenseQuote"/>
    <w:uiPriority w:val="30"/>
    <w:rsid w:val="00F6333B"/>
    <w:rPr>
      <w:i/>
      <w:iCs/>
      <w:color w:val="0F4761"/>
    </w:rPr>
  </w:style>
  <w:style w:type="character" w:styleId="IntenseReference">
    <w:name w:val="Intense Reference"/>
    <w:uiPriority w:val="32"/>
    <w:qFormat/>
    <w:rsid w:val="00F6333B"/>
    <w:rPr>
      <w:b/>
      <w:bCs/>
      <w:smallCaps/>
      <w:color w:val="0F4761"/>
      <w:spacing w:val="5"/>
    </w:rPr>
  </w:style>
  <w:style w:type="paragraph" w:styleId="NormalWeb">
    <w:name w:val="Normal (Web)"/>
    <w:basedOn w:val="Normal"/>
    <w:uiPriority w:val="99"/>
    <w:semiHidden/>
    <w:unhideWhenUsed/>
    <w:rsid w:val="00F6333B"/>
    <w:pPr>
      <w:spacing w:before="100" w:beforeAutospacing="1" w:after="100" w:afterAutospacing="1" w:line="240" w:lineRule="auto"/>
    </w:pPr>
    <w:rPr>
      <w:rFonts w:ascii="Times New Roman" w:eastAsia="Times New Roman" w:hAnsi="Times New Roman"/>
      <w:kern w:val="0"/>
    </w:rPr>
  </w:style>
  <w:style w:type="paragraph" w:customStyle="1" w:styleId="msonormal0">
    <w:name w:val="msonormal"/>
    <w:basedOn w:val="Normal"/>
    <w:rsid w:val="00F6333B"/>
    <w:pPr>
      <w:spacing w:before="100" w:beforeAutospacing="1" w:after="100" w:afterAutospacing="1" w:line="240" w:lineRule="auto"/>
    </w:pPr>
    <w:rPr>
      <w:rFonts w:ascii="Times New Roman" w:eastAsia="Times New Roman" w:hAnsi="Times New Roman"/>
      <w:kern w:val="0"/>
    </w:rPr>
  </w:style>
  <w:style w:type="paragraph" w:styleId="Header">
    <w:name w:val="header"/>
    <w:basedOn w:val="Normal"/>
    <w:link w:val="HeaderChar"/>
    <w:uiPriority w:val="99"/>
    <w:unhideWhenUsed/>
    <w:rsid w:val="009931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993188"/>
  </w:style>
  <w:style w:type="paragraph" w:styleId="Footer">
    <w:name w:val="footer"/>
    <w:basedOn w:val="Normal"/>
    <w:link w:val="FooterChar"/>
    <w:uiPriority w:val="99"/>
    <w:unhideWhenUsed/>
    <w:rsid w:val="009931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993188"/>
  </w:style>
  <w:style w:type="character" w:styleId="PageNumber">
    <w:name w:val="page number"/>
    <w:basedOn w:val="DefaultParagraphFont"/>
    <w:uiPriority w:val="99"/>
    <w:semiHidden/>
    <w:unhideWhenUsed/>
    <w:rsid w:val="00985E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076210">
      <w:bodyDiv w:val="1"/>
      <w:marLeft w:val="0"/>
      <w:marRight w:val="0"/>
      <w:marTop w:val="0"/>
      <w:marBottom w:val="0"/>
      <w:divBdr>
        <w:top w:val="none" w:sz="0" w:space="0" w:color="auto"/>
        <w:left w:val="none" w:sz="0" w:space="0" w:color="auto"/>
        <w:bottom w:val="none" w:sz="0" w:space="0" w:color="auto"/>
        <w:right w:val="none" w:sz="0" w:space="0" w:color="auto"/>
      </w:divBdr>
    </w:div>
    <w:div w:id="811215011">
      <w:bodyDiv w:val="1"/>
      <w:marLeft w:val="0"/>
      <w:marRight w:val="0"/>
      <w:marTop w:val="0"/>
      <w:marBottom w:val="0"/>
      <w:divBdr>
        <w:top w:val="none" w:sz="0" w:space="0" w:color="auto"/>
        <w:left w:val="none" w:sz="0" w:space="0" w:color="auto"/>
        <w:bottom w:val="none" w:sz="0" w:space="0" w:color="auto"/>
        <w:right w:val="none" w:sz="0" w:space="0" w:color="auto"/>
      </w:divBdr>
    </w:div>
    <w:div w:id="1601065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ovo%20IdealPad\Downloads\JETHRO-20251230T094457Z-1-001\JETHRO\CBSC%20Workbook%20Template%202.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10FC50-0BE4-4368-91E5-C42AD1C557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CBSC Workbook Template 2.0.dotx</Template>
  <TotalTime>33</TotalTime>
  <Pages>66</Pages>
  <Words>13017</Words>
  <Characters>74198</Characters>
  <Application>Microsoft Office Word</Application>
  <DocSecurity>0</DocSecurity>
  <Lines>618</Lines>
  <Paragraphs>174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 IdealPad</dc:creator>
  <cp:keywords/>
  <dc:description/>
  <cp:lastModifiedBy>John Cairo Minerva</cp:lastModifiedBy>
  <cp:revision>3</cp:revision>
  <cp:lastPrinted>2025-11-26T00:31:00Z</cp:lastPrinted>
  <dcterms:created xsi:type="dcterms:W3CDTF">2025-12-31T03:52:00Z</dcterms:created>
  <dcterms:modified xsi:type="dcterms:W3CDTF">2026-01-12T03:28:00Z</dcterms:modified>
</cp:coreProperties>
</file>